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832" w:rsidRDefault="00DC3832" w:rsidP="00D4462F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pt;height:135pt">
            <v:imagedata r:id="rId4" o:title=""/>
          </v:shape>
        </w:pict>
      </w:r>
      <w:r>
        <w:rPr>
          <w:sz w:val="24"/>
          <w:szCs w:val="24"/>
        </w:rPr>
        <w:t xml:space="preserve">   </w:t>
      </w:r>
      <w:r w:rsidRPr="00D4462F">
        <w:rPr>
          <w:sz w:val="24"/>
          <w:szCs w:val="24"/>
        </w:rPr>
        <w:t xml:space="preserve">Михаил Евгеньевич </w:t>
      </w:r>
      <w:r>
        <w:rPr>
          <w:sz w:val="24"/>
          <w:szCs w:val="24"/>
        </w:rPr>
        <w:t xml:space="preserve">Горячев - Шаргин , сценический </w:t>
      </w:r>
      <w:r w:rsidRPr="00D4462F">
        <w:rPr>
          <w:sz w:val="24"/>
          <w:szCs w:val="24"/>
        </w:rPr>
        <w:t>псевдоним взят от фамилии прадеда . Родился в городе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 xml:space="preserve">Ярославле в 1978 году , </w:t>
      </w:r>
      <w:r>
        <w:rPr>
          <w:sz w:val="24"/>
          <w:szCs w:val="24"/>
        </w:rPr>
        <w:t>Д</w:t>
      </w:r>
      <w:r w:rsidRPr="00D4462F">
        <w:rPr>
          <w:sz w:val="24"/>
          <w:szCs w:val="24"/>
        </w:rPr>
        <w:t xml:space="preserve">зержинского района </w:t>
      </w:r>
      <w:r>
        <w:rPr>
          <w:sz w:val="24"/>
          <w:szCs w:val="24"/>
        </w:rPr>
        <w:t xml:space="preserve">– </w:t>
      </w:r>
      <w:r w:rsidRPr="00D4462F">
        <w:rPr>
          <w:sz w:val="24"/>
          <w:szCs w:val="24"/>
        </w:rPr>
        <w:t>Брагино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,от названия деревни стоявшей на месте отстроенного района .Первые стихи начал писать ещё в детстве ,занимался в театре детского творчества "ЛУЧ"</w:t>
      </w:r>
      <w:r>
        <w:rPr>
          <w:sz w:val="24"/>
          <w:szCs w:val="24"/>
        </w:rPr>
        <w:t>,</w:t>
      </w:r>
      <w:r w:rsidRPr="00D4462F">
        <w:rPr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 w:rsidRPr="00D4462F">
        <w:rPr>
          <w:sz w:val="24"/>
          <w:szCs w:val="24"/>
        </w:rPr>
        <w:t xml:space="preserve"> так же обучался в художественной школе,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прошёл обучение в одной из музыкальных школ города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Ярославля , по классу фортепиано. Музыкой более серьёзно начал заниматься после службы в армии в 1999 году.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В 2001 году записал первую песню о городе</w:t>
      </w:r>
      <w:r>
        <w:rPr>
          <w:sz w:val="24"/>
          <w:szCs w:val="24"/>
        </w:rPr>
        <w:t xml:space="preserve"> Я</w:t>
      </w:r>
      <w:r w:rsidRPr="00D4462F">
        <w:rPr>
          <w:sz w:val="24"/>
          <w:szCs w:val="24"/>
        </w:rPr>
        <w:t>рославле на студии Ярославского телевидения,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помог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записать пеню ведущий этого канала Владимир Болонкин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.В 2006 году познакомился с Андреем Калиткиным и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в тандеме с ним записал первый свой альбом"</w:t>
      </w:r>
      <w:r>
        <w:rPr>
          <w:sz w:val="24"/>
          <w:szCs w:val="24"/>
        </w:rPr>
        <w:t>Серебряная тайга</w:t>
      </w:r>
      <w:r w:rsidRPr="00D4462F">
        <w:rPr>
          <w:sz w:val="24"/>
          <w:szCs w:val="24"/>
        </w:rPr>
        <w:t>"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куда вошли двенадцать песен в жанре шансон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2008 году вместе с Ярославским аранжировщиком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Антоном Сидоренко записал второй альбом "Трамвайчик" куда вошли так же двенадцать песен. Записывались альбомы в Ярославской студии Сантерно под руководством Романа Бурдукова.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Михаил Шаргин выступает на многих концертных площадках города Ярославля и ресторанах и исполняет только свои песни . Песни Михаила так же пели другие исполнители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 xml:space="preserve">.Кроме этих двух альбомов </w:t>
      </w:r>
      <w:r>
        <w:rPr>
          <w:sz w:val="24"/>
          <w:szCs w:val="24"/>
        </w:rPr>
        <w:t>М</w:t>
      </w:r>
      <w:r w:rsidRPr="00D4462F">
        <w:rPr>
          <w:sz w:val="24"/>
          <w:szCs w:val="24"/>
        </w:rPr>
        <w:t xml:space="preserve">ихаил записал для себя диск в дальнейшем просочившийся в </w:t>
      </w:r>
      <w:r>
        <w:rPr>
          <w:sz w:val="24"/>
          <w:szCs w:val="24"/>
        </w:rPr>
        <w:t>И</w:t>
      </w:r>
      <w:r w:rsidRPr="00D4462F">
        <w:rPr>
          <w:sz w:val="24"/>
          <w:szCs w:val="24"/>
        </w:rPr>
        <w:t>нтернет под названием "не изданное" куда вошли ещё несколько песен Михаила спетые дома под гитарную накладку. Так же песни входили в несколько сборников Русского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шансона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>.Постоянный участник телепрограммы Александра Рощина "Песни нашего города" Неоднократно участвовал в записях программ для Ярославского телевидения.</w:t>
      </w:r>
      <w:r>
        <w:rPr>
          <w:sz w:val="24"/>
          <w:szCs w:val="24"/>
        </w:rPr>
        <w:t xml:space="preserve"> Сделал </w:t>
      </w:r>
      <w:r w:rsidRPr="00D4462F">
        <w:rPr>
          <w:sz w:val="24"/>
          <w:szCs w:val="24"/>
        </w:rPr>
        <w:t xml:space="preserve"> несколь</w:t>
      </w:r>
      <w:r>
        <w:rPr>
          <w:sz w:val="24"/>
          <w:szCs w:val="24"/>
        </w:rPr>
        <w:t>ко</w:t>
      </w:r>
      <w:r w:rsidRPr="00D4462F">
        <w:rPr>
          <w:sz w:val="24"/>
          <w:szCs w:val="24"/>
        </w:rPr>
        <w:t xml:space="preserve"> </w:t>
      </w:r>
      <w:r>
        <w:rPr>
          <w:sz w:val="24"/>
          <w:szCs w:val="24"/>
        </w:rPr>
        <w:t>видео роликов</w:t>
      </w:r>
      <w:r w:rsidRPr="00D4462F">
        <w:rPr>
          <w:sz w:val="24"/>
          <w:szCs w:val="24"/>
        </w:rPr>
        <w:t xml:space="preserve"> на песни "По Ярославлю"и"Осенью ".Официально записанные диски не изд</w:t>
      </w:r>
      <w:r>
        <w:rPr>
          <w:sz w:val="24"/>
          <w:szCs w:val="24"/>
        </w:rPr>
        <w:t>а</w:t>
      </w:r>
      <w:r w:rsidRPr="00D4462F">
        <w:rPr>
          <w:sz w:val="24"/>
          <w:szCs w:val="24"/>
        </w:rPr>
        <w:t>вались</w:t>
      </w:r>
      <w:r>
        <w:rPr>
          <w:sz w:val="24"/>
          <w:szCs w:val="24"/>
        </w:rPr>
        <w:t xml:space="preserve"> </w:t>
      </w:r>
      <w:r w:rsidRPr="00D4462F">
        <w:rPr>
          <w:sz w:val="24"/>
          <w:szCs w:val="24"/>
        </w:rPr>
        <w:t xml:space="preserve">в больших тиражах и в </w:t>
      </w:r>
      <w:r>
        <w:rPr>
          <w:sz w:val="24"/>
          <w:szCs w:val="24"/>
        </w:rPr>
        <w:t xml:space="preserve">данный момент песни можно найти в  Интернете </w:t>
      </w:r>
    </w:p>
    <w:p w:rsidR="00DC3832" w:rsidRDefault="00DC3832" w:rsidP="00D4462F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26" type="#_x0000_t75" style="width:189.75pt;height:135pt">
            <v:imagedata r:id="rId5" o:title=""/>
          </v:shape>
        </w:pict>
      </w:r>
      <w:r>
        <w:rPr>
          <w:sz w:val="24"/>
          <w:szCs w:val="24"/>
        </w:rPr>
        <w:t>Так уж повелось издавна на Руси</w:t>
      </w:r>
      <w:r w:rsidRPr="002E0514">
        <w:rPr>
          <w:sz w:val="24"/>
          <w:szCs w:val="24"/>
        </w:rPr>
        <w:t>, с многострадально</w:t>
      </w:r>
      <w:r>
        <w:rPr>
          <w:sz w:val="24"/>
          <w:szCs w:val="24"/>
        </w:rPr>
        <w:t>й историей ,что все переживания,</w:t>
      </w:r>
      <w:r w:rsidRPr="002E0514">
        <w:rPr>
          <w:sz w:val="24"/>
          <w:szCs w:val="24"/>
        </w:rPr>
        <w:t xml:space="preserve"> любовь , долгую разлуку с близкими и родными людьми , период от рождения до последних дней жизни , мы привыкли изливать и передавать в песнях . В зависимости от возраста и душевного состояния наши песни меняются .Одним из многообразных жанров является Русский Шансон . Многие люди называют этот жанр по разному , но лично мне не важно как называется это явление в музыке , главное он хорошо узнаваемый и если звучит фраза "Русский шансон"значит люди хорошо  понимают о чём идёт речь. Направление этого жанра очень разнообразно ,от лирики ,изливаемой под гитару среди близких и друзей , до песен, идущих в много-тысячные залы со сцены под профессиональную оркестровую аранжировку. До сих пор идут споры что же такое шансон ? Кто родоначальник этого жанра ? И какие песни имеют идеальное лекало , так называемый шаблон шансоновской песни ?Сколько людей , столько мнений .Кому то нравятся одни песни , кому то совсем другие .Очень сложно ответить на все эти вопросы, да и стоит ли ?Шансон такой разнообразный , такой разносторонний , что однозначного ответа мы скорей всего так и не получим , но у Шансона есть положительный момент -он объединяет такое количество людей ,что не укладывается в голове . По всему миру этот жанр знают и поют. И у каждого совершенно своё мнение о этом великом жанре, лечащим наши души ,помогая просто по жизни, скрашивающим какие то крайние ситуации в которые мы так или иначе попадаем .Песня помогает воспитывать душу ,характер и склад человека .Порой лекарство не поможет ,а песня вылечит .В этой книге я хочу показать свои песни точнее тексты к песням ,написанными в жанре авторского исполнения .Стихи были написаны в разное время начиная с начала девяностых годов .Почему именно авторское направление? Песни не только в жанре шансон , песни разного направления и разной тематики. В этом издании будут представлены и военные песни и любовная лирика, шуточные песни и даже алкогольно-бытовая тематика, хулиганские и просто песни про друзей и о друзьях ,вобщем все темы из чего состоит наша жизнь .Так же по ходу книги я буду комментировать те ,или иные моменты для полной ясности ситуации и так же некоторые странички из моей жизни .Это собрание моих песенных текстов и стихов я выпустил не для того ,что бы пополнить и так переполненную многомиллионную библиотеку земного шара, а как подарочное издание для друзей , родных и близких 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</w:t>
      </w:r>
    </w:p>
    <w:p w:rsidR="00DC3832" w:rsidRPr="006227CE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НЕ ПИШИ...</w:t>
      </w:r>
      <w:r>
        <w:rPr>
          <w:sz w:val="24"/>
          <w:szCs w:val="24"/>
        </w:rPr>
        <w:t xml:space="preserve">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Не смотри на мои неудачи </w:t>
      </w:r>
    </w:p>
    <w:p w:rsidR="00DC3832" w:rsidRPr="002E0514" w:rsidRDefault="00DC3832" w:rsidP="00F572B1">
      <w:pPr>
        <w:spacing w:line="240" w:lineRule="auto"/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ночами ты мне не пиши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так пред иконами плачу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этой грубой таёжной глуши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Чувства все притупились с годами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мальчишеский пыл унесло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тебя осыпал стихами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Всем  банальным  словам на зло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Окунусь я  в сугроб с головою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засып</w:t>
      </w:r>
      <w:r>
        <w:rPr>
          <w:sz w:val="24"/>
          <w:szCs w:val="24"/>
        </w:rPr>
        <w:t>ле</w:t>
      </w:r>
      <w:r w:rsidRPr="002E0514">
        <w:rPr>
          <w:sz w:val="24"/>
          <w:szCs w:val="24"/>
        </w:rPr>
        <w:t>т меня серебром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промёрзшей обиды завоют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Провода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споря с тишиной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вернусь ли к тебе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я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 этой жизни и так мне везло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тебя одарить стихами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писал для тебя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Зацепилось холодное небо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 верхушки столетних елей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ещё ни когда я не был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Только случай представился мне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хотел твои руки на шею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слова что шептала в ночи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попал конвоир по мишени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 побеге моей души...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ТАНГО КОРОТКОЙ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ушёл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сказав ни чего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захлопнул скрипучую дверь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Между нами холодная боль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Между нами снега и метель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прощал тебе ложь и обман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 наивную лёгкую прыть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сжимая гранёный стакан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Поскорее хочу всё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Голубые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небо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улыбки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жемчужная нить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во мне разбудила пожар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сумела мне сердце разбить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долгих ночей я не спал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боли скопилось в груди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 конца доиграл нам рояль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Танго нашей короткой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пройдёт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словно белый туман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забуду твой трепет ресниц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как книгу тебя прочитал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дорогим переплётом страниц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ушёл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не сказав ни чего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захлопнул скрипучую дверь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Между нами холодная боль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Между нами снега и метель.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27" type="#_x0000_t75" style="width:246pt;height:170.25pt">
            <v:imagedata r:id="rId6" o:title=""/>
          </v:shape>
        </w:pict>
      </w:r>
      <w:r w:rsidRPr="002E0514">
        <w:rPr>
          <w:sz w:val="24"/>
          <w:szCs w:val="24"/>
        </w:rPr>
        <w:t xml:space="preserve"> Шансону отдают предпочтение разные люди всего социального сословия. Этот жанр любят и осуждают, принимают и отвергают , сужают рамки доступности и открытости многих песен и в тоже время поют. Поют рабочие и академики , студенты и высокопоставленные чиновники, все- кому близок этот жанр . И кто бы что не говорил ,ругали бы или с упоением слушали, люди ни когда не оставляли это явление в музыке без равнодушного внимания . Ведь всё что вкладывалось в шансон на протяжении вот уже более ста лет, является неотъемлемой частицей загадочной души поэта. И не важно кто поёт , какой национальности и какого социального слоя человек- поэтом является народ , который на прямую отображает жизнь в песнях .Как не странно , но мне иногда хочется назвать шансон - кухонным жанром)потому что местом , куда всегда возвращается человек, является его родной дом ,а в доме самое обитаемое и уютное место является кухня. На кухне в наших домах происходят самые оживлённые встречи, споры , признания и скандалы .На кухне мы можем сидеть и общаться с хорошими друзьями, признаваться в любви и искать истину в вине под разную закуску предпочтения вкусу и наличие денежных средств в кошельке. И вот под селёдочку и горячительные напитки  </w:t>
      </w:r>
      <w:r>
        <w:rPr>
          <w:sz w:val="24"/>
          <w:szCs w:val="24"/>
        </w:rPr>
        <w:t>всегда приходит время для песни</w:t>
      </w:r>
      <w:r w:rsidRPr="002E0514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Залезая в душу знакомые и не очень знакомые стихи, люди забывают о проблемах, мирятся , становятся добрее и лояльнее к окружающим . Мы поём тихо , мы поём громко хором и чаще всего конечно же мы поём песни Русского шансона .А может просто слушаем любимые песни с разных музыкальных носителей . Вот она сила объединяющая людей , и это очень хороший аспект в отношении человека с человеком. Под эти песни мы становимся ещё ближе , ещё дороже друг другу.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МУ РЗИК.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Круглый месяц выкатил, звёзды рассыпаются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переулках , улочках ночью не души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диванчик рядышком Мурзик забирается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 хозяин не ленись, ушко почеши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Кот породы дворовой ,в серую полосочку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лапах острые когти ,коготки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характер дерзкий мой ,числился я в розыске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После 158-ой , буква а)пункт 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Майской ночью по весне ,Мурзик мой отчаянно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Громко песни заводил, а посля того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карнизу осторожно ,вроде как не чаяно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рыжей Мурке в форточку залезал легко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Намекал мне серый кот ,с ловкостью завидною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срываясь в отпуска, уезжая в Крым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Оставляют простаки форточки открытые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Повсеместно привлекая уголовный мир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помеха для вора на окне решёточка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Для домушника со стажем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это не вопрос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я всегда входил в хату через форточку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Благо в деле помогал не приметный рост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Высших классов не кончал ,кот мой полосатенький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природы знает он всё как дважды два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Нужно денежки хранить в кассе сберегательной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не дома под матрасом, в бабкиных чулках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теперь мы с Мурзиком, вроде как подельнички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проходим в деле мы по статье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шпаны не грамотной вышел я в домушники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Прямо через форточку юркнув с головой.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СЕЛА МУХА НА ВАРЕНЬЕ.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Села муха на варенье,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вот и всё стихотворенье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в стишке один куплет,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но появился винегрет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Мухи любят винегрет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и это впрочем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секрет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вроде здесь стишку конец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но муха села в холодец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Потом на торт со взбитым кремом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заливное с острым хреном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хлеб и горький шоколад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земляничный мармелад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графин , где сливовый компот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 шпротом жирным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бутерброд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Потом в борще крыло смочила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стопку с водкой заскочила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Прошлась по кругу три раза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захмелев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дно сползла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Уже нам муху не спасти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надо жрать посля шести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Другой бы был тогда итог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Короче был бы наш стишок...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МОТЫЛЬКОМ ТЫ ПРИЛЕТЕЛА...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Мотыльком ты впорхнула под вечер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Попавшись в объятья мои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так повторяются встречи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Глаза я увидел твои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Была та разлука поспешна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думала ,что ты права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ты далеко не безгрешна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впрочем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очень грешна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как всё кончалось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ты помнишь?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покатилось всё вниз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Тебя я спросил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что от жизни ты хочешь?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ответ разлетелся сервиз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Волненьям твоим нет предела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продолжалось три дня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что попадалось под руку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летело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часть попадала в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я всё терпел и поверь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будет , всё знал на перёд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уходила ты хлопнула дверью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чувствовал это пройдёт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чувствовал это всем телом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сердце оттает твоё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мотыльком ты ко мне прилетела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села ко мне на плечё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где без меня ты порхала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сколько сменила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каких ты цветов нектар собирала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сколько там было шмелей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ладно, давай всё забудем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нужно разлуки на бис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только сегодня мы чай пить не будем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счастье разбился сервиз.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А ПО СЕНЬКЕ ШАПКА С ДЫРКОЙ...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живём по совести с спешке понемногу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пословицы гласят сами за себя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имей ты сто рублей ,ведь друзья помогут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денег не должны те друзья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Сани с лета ты готовь ,а зимой телегу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скажу я прямо вам ,смеха не 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Ну зачем вам сани те ,или та телега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Коли нету лошади ни коня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Мой сосед всю жизнь искал тёплое местечко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Говорил он мне слова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лёжа на тахте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Лучше летом у костра ,чем зимой на печке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лето только то не в Воркуте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волка не корми, он всё смотрит в чащу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Огласили приговор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судья сказал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теперь мой дом тайга ,а тот волк товарищ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 тайгу я не просился ни когда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гласит святой завет и вроде как бы правильно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Коль ударят с горяча в левую скулу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когда не подставляй сторону ты правую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бьют ногой тебя по лицу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этой жизни не всегда поровну даётся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Испытать судьба тебя так и норовит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не всё же на Руси золотом зовётся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пьют в России всё ,что горит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Говорят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за двумя зайцами погонишься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поймаешь ни кого ,этому не верь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Помню за женой своей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я вообще не бегал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Дверь открыл ,она пришла ,ну и тёща с 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ещё один пример ,что коню дарёному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Никогда не смотрят в рот, мол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дают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бери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Тут один чудак хлебнул на халяву уксуса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теперь он первой группы инвалид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живём по совести в спешке по не многу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пословицы гласят сами за себя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Каждый в праве выбирать по себе дорогу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 Сеньке шапка с дыркой ,как всегда 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ЭХ,ЛЮБОВЬ...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Закружился наш роман раннею весною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Целовались мы с тобой стоя под  сосною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Разожгла ты душу мне ,закипела кровь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с тобою хорошо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Всё любовь!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хозяйство ты вела ,лучше не сыскать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Перестал я замечать даже твою мать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Прорыхлила ты свеклу, полила морковь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Аж приятно посмотреть -эх любовь!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ругалася по мне вся твоя родня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гонялся брат за мной с колом от плетня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и на твоём пути нервная свекровь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мы с тобою стерпим всё -да, любовь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колхозный наш фонарь мотыльки летят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колодца я с тоской снова жду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за талию тебя обнимаю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же вместе хорошо- ну  ,любовь!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гармошке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своей песни пропою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о чувствах о своих ,как тебя люблю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Много баб я повидал ,но в основном всё дур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вот ты</w:t>
      </w:r>
      <w:r>
        <w:rPr>
          <w:sz w:val="24"/>
          <w:szCs w:val="24"/>
        </w:rPr>
        <w:t xml:space="preserve"> подходишь мне- Всё , лямур !!!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28" type="#_x0000_t75" style="width:271.5pt;height:178.5pt">
            <v:imagedata r:id="rId7" o:title=""/>
          </v:shape>
        </w:pict>
      </w:r>
      <w:r>
        <w:rPr>
          <w:sz w:val="24"/>
          <w:szCs w:val="24"/>
        </w:rPr>
        <w:t xml:space="preserve">  </w:t>
      </w:r>
      <w:r w:rsidRPr="002E0514">
        <w:rPr>
          <w:sz w:val="24"/>
          <w:szCs w:val="24"/>
        </w:rPr>
        <w:t>В</w:t>
      </w:r>
      <w:r>
        <w:rPr>
          <w:sz w:val="24"/>
          <w:szCs w:val="24"/>
        </w:rPr>
        <w:t>от такой шуточный бывает шансон</w:t>
      </w:r>
      <w:r w:rsidRPr="002E0514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пишутся песни? Я где то слышал , что вдохновение у поэта приходит как диарея , не знаешь когда начнётся и не знаешь когда закончится .Многое зависит от настроения , от местонахождения человека решившего что то написать главное не выдавливать из себя , если не пишется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положи ручку и бумагу в сторону сделай перерыв. Один такой перерыв на песню у меня был несколько лет, не пошло с начало а спустя некоторое время взял и с листа написал .Пегас заставал меня в машине , автобусе , за работой и даже во сне. Так родилась песня "На Брайтоне"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приснились строчки и я не поленился в коем то веке встал и написал, а сколько строчек пропадает за даром, пришли стихи вроде бы возьми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запиши , может что то и получится , так нет .Потом вспоминаешь и увы ушло на веки, и снится иногда песни не написанные и такие все складные и хорошие , но проснувшись понимаешь , что песни этой в природе не существует. Есть по поводу этому одно стихотворенье.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МНЕ ПРИХОДЯТ НОЧАМИ СТИХИ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приходят ночами стихи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Вложа строчки свои в сонеты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ленюсь написать с руки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Дунув в форточку две сигареты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на утро найду себя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одеяле с лебяж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им пухом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кого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ни о чём не с прося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чашкой кофе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собравшись духом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Выйду в мокрый осенний двор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ботинки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напялив лужи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написанный стих в укор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Говорит- ну кому ты нужен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прихожей забытый зонт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Простоит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подпирая угол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напрасно меня прождёт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унылым капельным стуком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 маршрутку себя впихну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Медяками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звеня в кармане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уеду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куда то прочь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дороге залитой дождями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ни кто так меня и не ждёт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зонт что забыл в квартире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Всё, и время и жизнь пройдёт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в бюджетной кинокартине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Промотавшись в своих делах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Приползу я давно за полночь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без ног упаду в кровать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усталость как будто в помощь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опять все стихи в голове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бумагу опять ни строчки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такой получился сонет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конце как всегда три точки...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29" type="#_x0000_t75" style="width:180pt;height:135pt">
            <v:imagedata r:id="rId8" o:title=""/>
          </v:shape>
        </w:pict>
      </w:r>
      <w:r w:rsidRPr="002E0514">
        <w:rPr>
          <w:sz w:val="24"/>
          <w:szCs w:val="24"/>
        </w:rPr>
        <w:t xml:space="preserve">  Да люди рождающие стихи меня поймут .Ну так что же шансон? В разное время</w:t>
      </w:r>
      <w:r>
        <w:rPr>
          <w:sz w:val="24"/>
          <w:szCs w:val="24"/>
        </w:rPr>
        <w:t xml:space="preserve"> этот жанр имел разные названия</w:t>
      </w:r>
      <w:r w:rsidRPr="002E0514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Дворовый романс, блатная песня, бардовская, песни эмиграции ,и каждое из этих названии имеет право существовать. Шансон имеет глубокую историю своего происхождения и за все времена , как бы подытоживая себя жанр приобрёл много имён .Всё зависит от времени когда жанр получал свои названия. В 60-е,70-е года песню удобнее и модно было подавать через гитарные аккорды , можно назвать эту песню бардовская , но как только на эти песни под гитару накладывается аранжировка , вот это уже и эстрадный шансон . Всё зависит от подачи самой песни .О гитаре мы поговорим позже в расширенном виде , а пока подпольные первые студии с примитивной аппаратурой рождали гениальные вещи , которые входят в аналоги классики русского шансона , новые не известные имена становятся легендами шансона и не от того что собирали стадионы , напротив за такой концерт могли смело и надолго отправить валить хвойную породу куда ни будь за Уренгой. Песни распространялись только по своим каналам, перезаписывались на катушки и Ваш покорный слуга сам переписывал ни один километр плёнки . Привлекал запрет , ох как пахло чем то таким необычным, свободным и слушая эти записи , порой очень отвратительного качества , люди чувствовали кусочек чего то запретно-светлого. И не нужно было иметь хорошие</w:t>
      </w:r>
      <w:r>
        <w:rPr>
          <w:sz w:val="24"/>
          <w:szCs w:val="24"/>
        </w:rPr>
        <w:t xml:space="preserve"> минуса и всякое сведение звука</w:t>
      </w:r>
      <w:r w:rsidRPr="002E0514">
        <w:rPr>
          <w:sz w:val="24"/>
          <w:szCs w:val="24"/>
        </w:rPr>
        <w:t>, народ слушал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ему хватало качества простых квартирных  записей. Скупая информация о том что происходит в стране не могла показать полной картины , а подпольные песни с точностью до ноты , с точностью до слова отображали всю плачевную ситуацию советского строя . О жизни заключённых в лагерях и тюрьмах можно было узнать только из песен , или от самих ЗК вышедших на свободу ,а как известно места заключения коснулись практически каждой советской семьи.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ИЗ ЗАЛА СУДА ВЫВОДИЛИ.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зала суда выводили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Судья на плечи бросил пятирик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Присяжные чего то за и против говорили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я к таким срокам уже привык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в след смотрела мне слезу глотая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будет нам друг друга не хватать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вспомнил я слова , что ты сказала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-Завязывай Мишаня воровать.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Привычки воровские не на пользу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Отправили меня валить тайгу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потом отольются твои слёзы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конечно все потом пойму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в том краю глухом лесоповала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разлуки нашей волком я кричал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вспоминал слова, что ты сказала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я тогда смеялся и молчал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надомной качались ветки сосен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я качался от усталости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 воровским не завязать не бросить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буду в лагерях до старости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ты меня таким и принимала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миллионы нёс, а хоть гроши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к сердцу я не принял , те слова что ты сказала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ты сказала мне их от души.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ВОТ ТЕ РАЗ...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Здесь забытый край ,тайга густая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по приговору ,как один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Руси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суровей нету края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считая город Анадырь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охраной ездят лесовозы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надсмотром каждый из ЗК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Здесь в цене чифирь и папиросы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 кто отвечает за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Вот те раз ,вот те два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воли греет нас братва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Чалимся за долю воровскую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те два ,вот те 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Обещали нам менты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Век на нарах нам не видеть воли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Эхом отдаётся перекличка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Ровный ,дружный ,лагерный развод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Попадает в зону по привычке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Урковатый ,воровской народ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Им не в масть на фабриках работать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поле не канает им пахать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лопатник дёрнуть из лепёхи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Просто как два пальца об асфальт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Вот те раз, вот те два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воли греет нас братва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Чалимся за долю воровскую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те два ,вот те 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Обещали нам менты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Век на нарах нам не видеть воли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внимаем истину простую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Принимая долгие срока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пройдут наверно не в пустую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напоминанье из УК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Бог даст вернусь в края родные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Отмотав по счёту третий срок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,арестанты в общем не святые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каждый выживал там, кто как мог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Вот те раз ,вот те два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воли греет нас братва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Чалимся за долю воровскую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те два, вот те 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Обещали нам менты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Век на нарах нам не видеть воли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ВОЛЧОНОК.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Ласки с детства не видал и семьи не знаю 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Молоком меня вскормила злая волчья ста</w:t>
      </w:r>
      <w:r>
        <w:rPr>
          <w:sz w:val="24"/>
          <w:szCs w:val="24"/>
        </w:rPr>
        <w:t>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 красные флажки я узнал с пелёнок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дед доме персонал звал меня волчонок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законам леса рос и клыки оскалились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волчонка вырос волк, все меня боялись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водится у нас волку -волчье логово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девятнадцать получил я восьмёрку строгого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вокруг меня тайга , холода трескучие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Ночью выл я на луну сквозь провлоку колючую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о ком не тосковал и себя я не жалел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даль с собою меня звал лютый ветер северный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Заиграл инстинкт во мне, псам зубами глотки рвал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Волчьей тропкой на побег ,лес меня на волю звал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Ночью брёл не весь куда, под собой не чуя ног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Понял я не человек , а одиночка волк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 всей тайге вокруг лагеря с бараками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следу шли за мной ВОХРАвцы с собаками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Чую мне уж не уйти и на исходе силы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неровный след глядит автомат мне в спину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суровая тайга и законы здешние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природе как всегда выживал сильнейший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а псы за кость свою лезут вон из кожи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бы рвал их на куски , но их конечно больше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деревьям по кустам мне флажки мерещатся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Довелось не по годам ,мне с костлявой встретится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бок вонзилась злая боль , корка льда растаяла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Сквозь бушлат сама собой, потекла кровь алая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Из последних сил рванул , но не уйти от пули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Замер одиночка волк в человечьей шкуре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Через час легавых псов , голоса умолкли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всей большой тайге скорбно выли волки.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0" type="#_x0000_t75" style="width:246pt;height:184.5pt">
            <v:imagedata r:id="rId9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ТАК МАМЫ ГОВОРЯТ ПРО НАС.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где то  на лесоповале,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двойную норму выполнял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ровно лягут штабелями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числа в месяце по дням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дочка ходит в детский садик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сын пошёл в четвёртый класс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Для них я лётчик и десантник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мамы говорят про нас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разводе ровным строем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Всех пофамильно назовут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всё по плану что то строим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командировках там и тут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Ракеты небо разрывают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здесь нормально всё пока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наши дети и не знают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нас в стране зовут ЗК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где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там на пересылке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вспомнил красочный листок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Который положил в посылку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огромной гордостью сынок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мне конечно адресован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конвоиров рядом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я в ракете нарисован</w:t>
      </w:r>
    </w:p>
    <w:p w:rsidR="00DC3832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А мне летать ещё пять лет.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1" type="#_x0000_t75" style="width:265.5pt;height:198.75pt">
            <v:imagedata r:id="rId10" o:title=""/>
          </v:shape>
        </w:pict>
      </w:r>
      <w:r w:rsidRPr="002E0514">
        <w:rPr>
          <w:sz w:val="24"/>
          <w:szCs w:val="24"/>
        </w:rPr>
        <w:t xml:space="preserve"> Вот через такие песни можно было хоть чуточку ,но прочувствовать всю трагичность человеческих судеб .Эту тему можно развивать бесконечно. Теперь о фирменном знаке , о душе шансона - о гитаре .Как я и говорил гитара самый распространённый инструмент жанровой песни. Лет так тридцать назад каждый уважающий себя пацан должен был , да что там должен, обязан был хоть чуточку играть на струнном инструменте. Без гитары не обходился ни один сабантуй , ни один поход , и вечером в подъездах и дворах обязательно можно было услышать бре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чащие звуки настроенных и не очень настроенных гитар .Люди по старше играли на семиструнных инструментах, а молодое поколение во всю осваивало популярную шестиструнку и как ни как ,а под три блатных аккорда подбиралась уйма песен , выучиваемых по дворам лучше чем стихи Пушкина на уроках в школе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.Вот и меня не обошла эта участь не очень хорошего гитариста . В последствии так и не освоив 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ртуозно шестиструнку я всё таки прибег к услугам аранжировщиков)но гитаре посвятил несколько своих стихов.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ВОТ ВОЗЬМУ Я АККОРД.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возьму я аккорд на гитаре, и струны послушны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привычный мотив на привычные ляжет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Объяснять шестиструнной красавице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словом не нужно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Обними ты гитару ,и песня польётся сама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гриф всё поймёт , сколько нот отпустил он на волю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 уни</w:t>
      </w:r>
      <w:r w:rsidRPr="002E0514">
        <w:rPr>
          <w:sz w:val="24"/>
          <w:szCs w:val="24"/>
        </w:rPr>
        <w:t>сон эти ноты сливались , как в реку ручьи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Приходилось испытывать тяжкую , горькую долю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кто то нам пел о не</w:t>
      </w:r>
      <w:r>
        <w:rPr>
          <w:sz w:val="24"/>
          <w:szCs w:val="24"/>
        </w:rPr>
        <w:t>сч</w:t>
      </w:r>
      <w:r w:rsidRPr="002E0514">
        <w:rPr>
          <w:sz w:val="24"/>
          <w:szCs w:val="24"/>
        </w:rPr>
        <w:t>астной постылой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где не бродила , не плакала эта гитара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Заморожены пальцы , но всё же живая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боль</w:t>
      </w:r>
      <w:r>
        <w:rPr>
          <w:sz w:val="24"/>
          <w:szCs w:val="24"/>
        </w:rPr>
        <w:t>ни</w:t>
      </w:r>
      <w:r w:rsidRPr="002E0514">
        <w:rPr>
          <w:sz w:val="24"/>
          <w:szCs w:val="24"/>
        </w:rPr>
        <w:t>цах, и в тюрьмах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где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то на дальних заставах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горячие точки на пули без страха ты 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 далёкой 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ибир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 xml:space="preserve"> и где то на лесоповале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непрогретых бараках сближала ты зеков с семьёй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Песни лились по свету , бродили за дальние дали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Возвраща</w:t>
      </w:r>
      <w:r>
        <w:rPr>
          <w:sz w:val="24"/>
          <w:szCs w:val="24"/>
        </w:rPr>
        <w:t>лися</w:t>
      </w:r>
      <w:r w:rsidRPr="002E0514">
        <w:rPr>
          <w:sz w:val="24"/>
          <w:szCs w:val="24"/>
        </w:rPr>
        <w:t xml:space="preserve"> с птицами ранней и тёплой весной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Обниму я гитару , а струны всё так же послушны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Запоёшь ты по новой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всё тот же привычный мотив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Объяснять шестиструнной красавице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словом не нужно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и так же поймёт потемневший от времени гриф.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ТЫ ТОСКА , МОЯ ТОСКА.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Притаилась тишина ,ветерок в полях уснул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Время за полночь , и что то мне спиться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Закурил я у окна ,взял гитару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,сел на стул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дали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мер</w:t>
      </w:r>
      <w:r>
        <w:rPr>
          <w:sz w:val="24"/>
          <w:szCs w:val="24"/>
        </w:rPr>
        <w:t>ц</w:t>
      </w:r>
      <w:r w:rsidRPr="002E0514">
        <w:rPr>
          <w:sz w:val="24"/>
          <w:szCs w:val="24"/>
        </w:rPr>
        <w:t>ает к дождику зарница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тоска моя тоска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,из души скорей уйди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тревожь ты раны мне не зажившие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долгих вечеров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с тобою проводил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и в памяти запомнились ,как бывшие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 гитарой поделюсь,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скоротаем время 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Может вместе из души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тоску прогоним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Попоём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,поговорим,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вспомним давние мечты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 той тоске не слова не пророним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по струнам пробежались ,два аккорда и баре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Отозвались звуки декою довольной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тоска не уходит, и глядит в душу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хватает её очень больно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не хочет расставаться и не хочет уходить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Зацепилася за струны крепко держит их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тоска ,моя тоска ,как же мне тебя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Подпеваешь ты со мною ,этой песни стих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бы вырваться и с ветерком умчаться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твоих объятий крепких за спиной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 выйдет мне сбежать, как не старайся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тоска моя волочиш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за мной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ж зелёная ,ты душу мне проела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Породнился я с тобой,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дурная спесь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не добрыми глазами посмотрела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Жмёш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рядом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колени хочешь сесть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гитару отложил ,тоска задумалась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помощь мне уже пришёл рассвет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обиделась и больше не вернулася</w:t>
      </w:r>
    </w:p>
    <w:p w:rsidR="00DC3832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тебя как буд</w:t>
      </w:r>
      <w:r w:rsidRPr="002E0514">
        <w:rPr>
          <w:sz w:val="24"/>
          <w:szCs w:val="24"/>
        </w:rPr>
        <w:t>то не было, и нет...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2" type="#_x0000_t75" style="width:189.75pt;height:135pt">
            <v:imagedata r:id="rId11" o:title=""/>
          </v:shape>
        </w:pict>
      </w:r>
      <w:r w:rsidRPr="002E0514">
        <w:rPr>
          <w:sz w:val="24"/>
          <w:szCs w:val="24"/>
        </w:rPr>
        <w:t>С чего же начинается знакомство с шансоном ? Для меня лично всё началось ещё в детстве. Родители- мама Горячева Галина Александровна , мой отец Горячев Евгений Витальевич и моя бабушка Горячева Людмила Константиновна читали  мне русские сказки ,детских  писателей  и  поэтов  Чуковский  , Маршак ,Носов и других . С этими  стихами  я уже  тогда впитывал то, как строятся стихи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они должны выглядеть так , что бы доходили со смыслом в маленькие человеческие души , на стене висел всегда , как себя я помню , портрет Сергея Есенина, это тоже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отложило отпечаток на моё самосознание. В шесть лет мама отдала меня в музыкальную школу и я прозанимался там несколько </w:t>
      </w:r>
      <w:r>
        <w:rPr>
          <w:sz w:val="24"/>
          <w:szCs w:val="24"/>
        </w:rPr>
        <w:t>лет со всеми вытекающими послед</w:t>
      </w:r>
      <w:r w:rsidRPr="002E0514">
        <w:rPr>
          <w:sz w:val="24"/>
          <w:szCs w:val="24"/>
        </w:rPr>
        <w:t>ствиями , папа играл на семиструнной гитаре и я смотрел как 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ртуозно отец перебирает струны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.Моя сестра Леночка окончила музыкальную школу имени Собинова и чудно играла на пианино, которое стояло у нас в комнате. Жили мы на окраине города Ярославля , по этому во дворах мы воспитывались как подобает дворовым мальчишкам , вот всё это в совокупности и породило то чувство и тягу к первым шагам познания шансона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.Первые стихи были написаны ещё в детском саду . У меня были написаны две тетрадки стихов и сказок собственного сочинения и я очень этим гордился , тетрадки к моему сожалению не сохранились и пропали без следа . Как бы я хотел сейчас открыть и прочесть всё то что там было написано , но увы это невоз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ожно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Отец часто включал пластинки с  записями Высоцкого , и я уже тогда вкушал этот запретный плот под названием шансон. Затем появились записи эмигрантов Шуфутинский , Токарев , Успенская ,Могилевский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,Гулько</w:t>
      </w:r>
      <w:r>
        <w:rPr>
          <w:sz w:val="24"/>
          <w:szCs w:val="24"/>
        </w:rPr>
        <w:t xml:space="preserve"> . Позже я познакомился с творч</w:t>
      </w:r>
      <w:r w:rsidRPr="002E0514">
        <w:rPr>
          <w:sz w:val="24"/>
          <w:szCs w:val="24"/>
        </w:rPr>
        <w:t>еством Юза Алешковского , Солженицына . Вот это все и повлияло на моё творческое будущее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.Так получался человечек который писал какие то первые стихи . Дальше школа ,Училище , И служба в армии . Первые</w:t>
      </w:r>
      <w:r>
        <w:rPr>
          <w:sz w:val="24"/>
          <w:szCs w:val="24"/>
        </w:rPr>
        <w:t xml:space="preserve"> более или менее какие то песней</w:t>
      </w:r>
      <w:r w:rsidRPr="002E0514">
        <w:rPr>
          <w:sz w:val="24"/>
          <w:szCs w:val="24"/>
        </w:rPr>
        <w:t xml:space="preserve"> были написаны именно в армии . Служил я под Костромой в сусанинских лесах , валили лес, пилили доски на пилораме, вот тебе и лесоповал в армейке тоже чувствовался и голод и холод и тоску по дому и родным , То есть сама обстановка моего воспитания подталкивала меня на то чтобы занят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именно шансоном и ни каким другим направлением  в музыке . И вот после армии первая записан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ая песня о Ярославле</w:t>
      </w:r>
      <w:r>
        <w:rPr>
          <w:sz w:val="24"/>
          <w:szCs w:val="24"/>
        </w:rPr>
        <w:t>.</w:t>
      </w:r>
      <w:r w:rsidRPr="002E051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Спетая </w:t>
      </w:r>
      <w:r w:rsidRPr="002E0514">
        <w:rPr>
          <w:sz w:val="24"/>
          <w:szCs w:val="24"/>
        </w:rPr>
        <w:t xml:space="preserve"> на Ярославском телевидении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.Я был рад до невозможности ведь песню я записал с аранжировкой. Очень этим гордился , хотя песня была средней 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ршивости 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какой то творческой ценности не имела .   Вот оно дворово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>музыкальное воспитание, и я очень благодарен что я воспитывался именно в таком духе.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Несколько первых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стихов которые были написаны в конце 90-х, начало 00-х.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ПОДРУГА ОСЕНЬ.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Мокрый лист упал на ас</w:t>
      </w:r>
      <w:r>
        <w:rPr>
          <w:sz w:val="24"/>
          <w:szCs w:val="24"/>
        </w:rPr>
        <w:t>ф</w:t>
      </w:r>
      <w:r w:rsidRPr="002E0514">
        <w:rPr>
          <w:sz w:val="24"/>
          <w:szCs w:val="24"/>
        </w:rPr>
        <w:t>альт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Ветерок подхватил тот листок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ты идёшь без зонта под дождём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осень мы с тобой то время вернём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тем дождём когда мы были вдвоём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Забыть что было ты знаешь нельзя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Чудесно время с тобой проведём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Хотя остались мы просто друзья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парк усыпан твоей красотой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очень долго гуляли с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фонари освещали нам путь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ветер пел нам по дороге домой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Подруга осень не плачь всё пройдет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сменишь золотой на белый наряд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осень милая ,тебе повезёт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каждый год возвращалась назад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принимал тебя такой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какая есть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твоим капризом спорить нельзя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Спасибо милая ,что ты такая 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ты такая есть у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Немного времени пройдёт , ты уйдёшь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первый снег уберёшь свой наряд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тихо слёзы с </w:t>
      </w:r>
      <w:r>
        <w:rPr>
          <w:sz w:val="24"/>
          <w:szCs w:val="24"/>
        </w:rPr>
        <w:t>асф</w:t>
      </w:r>
      <w:r w:rsidRPr="002E0514">
        <w:rPr>
          <w:sz w:val="24"/>
          <w:szCs w:val="24"/>
        </w:rPr>
        <w:t>альта сотрёшь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Тебя я жду возвращайся назад.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ТЫ СКАЗАЛА ДА...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Слова по телефону они всегда б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нальны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сковано на привязи их держат провода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спросил без пошлости, но чуточку нахально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очень ждал такой ответ ,ведь ты сказала 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зову по душевному , а может по привычке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моей разгульной памяти как по струне прошлась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тебе и 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сердцу твоему я подбирал отмычки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в тебе тепло нашёл , а ты во мне нашла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Ворвалось в тишину полночное такси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Ворвался яркий свет в дома окошек тёмных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прибивая пыль к траве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дождь мелко моросил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капельки срывались с каштанов полусонных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Холодная роса слетает с облаков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Ты смотришь мне в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глаза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морщинок не скрывая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помощь тишина ,всё ясно так без слов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взгляды наши скажут, друг друга понимая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вечер так хорош и плачут мерно свечи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Пузырики шампанского толкаются в стекле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думал о тебе ,я ждал вот этой встречи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тело твоё нежное хотел прижать к себе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Наверно разучился я красиво объясняться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нежные слова за жизнь уже я раздарил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тебе моя душа чиста ,не стоит сомневаться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голова дурманится дыханием твоим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свечи догорят застывшею слезою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утром так не хочется спускаться с облаков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ты уйдёшь обратно в дождь, но будешь ты со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за тобой рас</w:t>
      </w:r>
      <w:r w:rsidRPr="002E0514">
        <w:rPr>
          <w:sz w:val="24"/>
          <w:szCs w:val="24"/>
        </w:rPr>
        <w:t>тает аромат твоих духов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сердце заскулит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не вынося разлуки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снова будет ныть душа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скучая по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крепко за спиной твоей я в мыслях сожму руки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разными дорогами пойдём мы по судьбе.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ОЧЕНЬ ЗДОРОВО...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Снова вечер и звёзды мерцают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 домами повисла луна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чень здорово что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,не мешает ни кто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Выпить эту бутылку до 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Облака нам с небес корчат рожи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 тушит нам спички игриво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даёт прикурить ,тускло свет осветить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прохожих что бегают мимо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на плечи снежинки ложатся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 воет слова не прилично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сегодня домой,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придётся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Вам Наташа идти как обычно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скамье у двора собралася толпа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то тост произнёс ,но не внятно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Ни чего что в толпе засмеялись не все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Для кого</w:t>
      </w:r>
      <w:r>
        <w:rPr>
          <w:sz w:val="24"/>
          <w:szCs w:val="24"/>
        </w:rPr>
        <w:t xml:space="preserve"> -</w:t>
      </w:r>
      <w:r w:rsidRPr="002E0514">
        <w:rPr>
          <w:sz w:val="24"/>
          <w:szCs w:val="24"/>
        </w:rPr>
        <w:t xml:space="preserve"> то он был непонятен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не пил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тот стоял и тихонько молчал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упёршись на звёзды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мечтали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Ну а тот кто кутил настроенье в</w:t>
      </w:r>
      <w:r w:rsidRPr="002E0514">
        <w:rPr>
          <w:sz w:val="24"/>
          <w:szCs w:val="24"/>
        </w:rPr>
        <w:t>полне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кто не пил ,те об этом не 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Завтра снова с стаканом на звёзды смотреть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Придушив горькой флянец до 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Очень здорово что, весёлой толпе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Светит вновь полубока луна.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БЕЛЫЙ СНЕГ.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Походкой лёгкою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снегу белому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Погода лётная вору умелому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моей подельницей ,пургою снежною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Иду на дело я ,на дело грешное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дверь железная замки пудовые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Вору умелому ,там дело плёвое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Замки отмычечки дела привычные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Хотя по кодексу и 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приличные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иногда судьба,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судьба проказница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Пошутит над вором покажет зад....цу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хаты вышел я ,браслеты щёлкнули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хату быстро взял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,да много толку 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снегу белому с пилою дружбою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валим лес в тайге гурьбою дружною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моей подельницей ,пургою белою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Сидим на пару с ней за дело грешное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3" type="#_x0000_t75" style="width:276.75pt;height:207pt">
            <v:imagedata r:id="rId12" o:title=""/>
          </v:shape>
        </w:pict>
      </w:r>
      <w:r w:rsidRPr="002E0514">
        <w:rPr>
          <w:sz w:val="24"/>
          <w:szCs w:val="24"/>
        </w:rPr>
        <w:t>В начале двухтысячных я мног</w:t>
      </w:r>
      <w:r>
        <w:rPr>
          <w:sz w:val="24"/>
          <w:szCs w:val="24"/>
        </w:rPr>
        <w:t>о писал стихов и песен ,как буд</w:t>
      </w:r>
      <w:r w:rsidRPr="002E0514">
        <w:rPr>
          <w:sz w:val="24"/>
          <w:szCs w:val="24"/>
        </w:rPr>
        <w:t>то прорвало )хотя за количеством текстов ни когда не гнался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писал обо всём о любви , друзьях , песни блатные и шуточные , под настроение. Были и периоды когда не писалось ни чего ,делал паузы между паузами рос и мужал , каждый маленький отрезок жизни подкреплялись какими то песнями , к сожалению не все песни дожили до наших дней , несколько тетрадок со стихами были безвозвратно утеряны и вос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тановлению не подлежат .Вот после того как скопилось уже не один десяток текстов , душа затребовала что бы эти песни увидели свет. Первым мо</w:t>
      </w:r>
      <w:r>
        <w:rPr>
          <w:sz w:val="24"/>
          <w:szCs w:val="24"/>
        </w:rPr>
        <w:t>им аранжировщиком который согла</w:t>
      </w:r>
      <w:r w:rsidRPr="002E0514">
        <w:rPr>
          <w:sz w:val="24"/>
          <w:szCs w:val="24"/>
        </w:rPr>
        <w:t>сился записать несколько песен был Антон Савватеев проб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вали , что то делали особо из этого ни чего не вышло , но Антон познакомил меня с Андреем Калиткиным И вот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началась настоящая работа над первым альбомом , который в последствии получил название "Серебряная тайга"от незнания что конкретно и как делать запись затянулась на два с небольшим года , записывали в Ярославской студии Сантерно под руководством Романа Бурдукова , молодого звукорежиссёра, записывали живые ударные , живые гитары,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живую гармонь и кучу других ин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трументов и живых звуков , методом проб и ошибок получилось записать двенадцать песен и альбом получился таким лагерно-лиричным, но всё таки получилось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.Живые инструменты придали альбому некую изюминку ,но утратилось качество записи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студия находилась как не странно и смешно в спортивном ком</w:t>
      </w:r>
      <w:r>
        <w:rPr>
          <w:sz w:val="24"/>
          <w:szCs w:val="24"/>
        </w:rPr>
        <w:t>п</w:t>
      </w:r>
      <w:r w:rsidRPr="002E0514">
        <w:rPr>
          <w:sz w:val="24"/>
          <w:szCs w:val="24"/>
        </w:rPr>
        <w:t>лексе "Каучук" и приходилось часто переписывать какие то инструменты и голос из-за того что на фоне записей слышались посторонние звуки молодых спортсменов )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первый альбом вышел не большим тираж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м и растаял где то в </w:t>
      </w:r>
      <w:r>
        <w:rPr>
          <w:sz w:val="24"/>
          <w:szCs w:val="24"/>
        </w:rPr>
        <w:t>Б</w:t>
      </w:r>
      <w:r w:rsidRPr="002E0514">
        <w:rPr>
          <w:sz w:val="24"/>
          <w:szCs w:val="24"/>
        </w:rPr>
        <w:t>рагинских дворах Города Ярославля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.Вот один такой из дисков попал в руки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одному из кураторов одной партии , занимающей третье место после , Единой России , и КПРФ ) а тут как раз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намечался концерт в честь юбилея лидера этой партии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я был приглашён.  Вот и первое моё публичное выступление</w:t>
      </w:r>
      <w:r>
        <w:rPr>
          <w:sz w:val="24"/>
          <w:szCs w:val="24"/>
        </w:rPr>
        <w:t xml:space="preserve"> , </w:t>
      </w:r>
      <w:r w:rsidRPr="002E0514">
        <w:rPr>
          <w:sz w:val="24"/>
          <w:szCs w:val="24"/>
        </w:rPr>
        <w:t>первые аплодисменты, но цветов не было , кто такой Миша Шаргин не знали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да по ходу и не особо хотели знать .Небольшой гонорар за концерт был тут же обменян на уютное местечко в ближайшем кабачке в центре у Знаменской башни и там с друзьями мы отметили первое моё публичное выступление . Но жизнь идёт дальше .Мною были написаны стихи и их можно назвать деревенский шансон или даже казачий, повлияли  наверное белогвардейские песни , казачий дух , ведь сколько в этих песнях мужества, 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 xml:space="preserve">ногда так и хочется оседлать вороного, как это было в </w:t>
      </w:r>
      <w:r>
        <w:rPr>
          <w:sz w:val="24"/>
          <w:szCs w:val="24"/>
        </w:rPr>
        <w:t xml:space="preserve">юности </w:t>
      </w:r>
      <w:r w:rsidRPr="002E0514">
        <w:rPr>
          <w:sz w:val="24"/>
          <w:szCs w:val="24"/>
        </w:rPr>
        <w:t>,да и помчался через поле , да ,ностальгия по детству есть наверное у каждого.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НА ТРАВЕ СЫРОЙ.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Ночкой тёмною на траве сырой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После битвы той отдыхал мой конь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спросил коня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вороной скажи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 неволюшку с волей расскажи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Отвечает конь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расскажу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про волюшку и неволюшку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на мне седло и следы от шпор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Видно жить мне так горькой долюшкой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тебе служу верой правдою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Спорил в беге я с пулей быстрою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ж со мной в</w:t>
      </w:r>
      <w:r>
        <w:rPr>
          <w:sz w:val="24"/>
          <w:szCs w:val="24"/>
        </w:rPr>
        <w:t xml:space="preserve"> огне не сгорел до</w:t>
      </w:r>
      <w:r w:rsidRPr="002E0514">
        <w:rPr>
          <w:sz w:val="24"/>
          <w:szCs w:val="24"/>
        </w:rPr>
        <w:t>тла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ушёл ко дну в бурной реченьке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война войной мне неволюшка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 ушёл туда ,где коню простор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Лютый ветер брат,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вьюга мне сестра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туман густой сотоварищ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предать тебя для коня позор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и поздно мне , воля мне как сон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Лучше пуля в лоб, иль с крутой горы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Соск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чу я в низ вот и воля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Вдруг проснулся я ,звёзды россыпью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Подошёл к коню лёгкой поступью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Отвязал его ,закричал </w:t>
      </w:r>
      <w:r>
        <w:rPr>
          <w:sz w:val="24"/>
          <w:szCs w:val="24"/>
        </w:rPr>
        <w:t>вп</w:t>
      </w:r>
      <w:r w:rsidRPr="002E0514">
        <w:rPr>
          <w:sz w:val="24"/>
          <w:szCs w:val="24"/>
        </w:rPr>
        <w:t>ерёд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гуляй мой брат , пуля подождёт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КАЗАЧЬЯ ПРОЩАЛЬНАЯ.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хутор тихо опустился вечер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поле над росою спит густой туман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избушках тускло загорелись свечи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над лесом гордо встал месяц атаман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играй гармошка у реки под ивою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запой мне милая звонким голоском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Перед сечью жаркою мы простимся с милыми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пойдёт дороженька тонким ручейком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Перед верным боем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хлопцы отдохните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Коль не лёгк отчаян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ый труд донских бойцов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широком поле хлопцев кони ждите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Травушка сырая вам будет отчий дом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не плачь любимая и не лей зря слёзы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Разобьём нечистую и вернёмся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Встретят нас кудрявые белые берёзы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родную землю едем проливать мы кровь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дома родимые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 леса дубравные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поля пшеничные -урожай густой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Кони наши лютые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,хлопцы наши бравые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Постоят за Родину саблей и душой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под зорьку тронулись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хлопцы наши смелые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Эскадроном сильным ,бравых молодцов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Возв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 xml:space="preserve">ащайтесь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милые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,ждут вас бабы верные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детишки малые ждут родных отцов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ПОД СТУК КОПЫТ.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стук копыт в дыму дорожной пыли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конях в бурках с саблями как 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Скажи казак,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где черти вас носили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сохранили ль вы в бою горячем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вас встречает визг собачей своры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окнах тусклый свет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,домов таких родных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Уже о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крыты ворота и все затворы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распрягайте лютых вороных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кони хлопцам лихо послужили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братьев выносили из огня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пули дуры и от смерти уносили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лучше друга нет в бою того коня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в поле до рассвета будут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Сбивать копытами холодную росу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Земля сырою вас травою побалует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свежесть воздуха туманы принесут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Встречай Анюта ,твой жених вернулся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шею крепко обними его скорей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Вот самовар </w:t>
      </w:r>
      <w:r>
        <w:rPr>
          <w:sz w:val="24"/>
          <w:szCs w:val="24"/>
        </w:rPr>
        <w:t>давно уже</w:t>
      </w:r>
      <w:r w:rsidRPr="002E0514">
        <w:rPr>
          <w:sz w:val="24"/>
          <w:szCs w:val="24"/>
        </w:rPr>
        <w:t xml:space="preserve"> раздулся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мать неси скорее с жару щей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батька дай , тебя я расцелую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не хватало мне тебя в лихом бою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Рубили неч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сть мы на прополую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дом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 Родину,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 землю за свою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стук копыт в дыму дорожной пыли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конях в бурках с саблями как 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Скажи казак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,где черти вас носили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сохранили ль вы в бою горячем,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честь.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ПОД СТУК КОПЫТ-2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дорогам</w:t>
      </w:r>
      <w:r>
        <w:rPr>
          <w:sz w:val="24"/>
          <w:szCs w:val="24"/>
        </w:rPr>
        <w:t xml:space="preserve"> -тропкам сколько вёрст отмерян</w:t>
      </w:r>
      <w:r w:rsidRPr="002E0514">
        <w:rPr>
          <w:sz w:val="24"/>
          <w:szCs w:val="24"/>
        </w:rPr>
        <w:t>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вьётся пыльная ,к дому путь лежит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Без победы возвращаться было нам не велено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Мчится наша конница ,пыль из под копыт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Бравые ,усталые , временем помятые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в седле на вороном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держаться как стать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встречала нас война и враги проклятые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Ну а з</w:t>
      </w:r>
      <w:r w:rsidRPr="002E0514">
        <w:rPr>
          <w:sz w:val="24"/>
          <w:szCs w:val="24"/>
        </w:rPr>
        <w:t>десь жена встречает и старушка мать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Полем ветер пролетел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пахнуло свежестью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луга зелёные ,краю не видать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Скачут полем казаки ,скачут не задержатся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Побыстрей обнять жену и старушку мать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дымком уже запахло ,лай собачей своры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Показалася станица ,родные дома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Отворяйте ворота ,крепкие затворы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бежит за конницей с визгом детвора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слёз от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плакали , сколько ночек ждали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всегда с надеждою вглядывались в даль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в бою за Родину ,мы об этом 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в бою врага рубили ,неч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сть нам не жаль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вот не все вернулись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,там в земле остались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забудем мы лихих ,смелых казаков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 последней капли крови со врагом сражались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в поле полегло лучших мужиков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Ну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поплачем за героев,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горькой их помянем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за них в бою горячем отомстим с полна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б ждали нас родные,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очень только б ждали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доля бы  казач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я нас не подвела.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ТАМ У РЕКИ...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у реки цыганский табор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ржанье вороных коней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всё забуду я ,печаль и радость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 забыть мне  этих дней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плачь гитара ,душа запой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чёрт не страшен сейчас с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Цыганке я скажу -люблю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эту песню запою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у реки цыганский табор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ночка тёмная была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для души Ромаллы пели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было вовсе не до 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у реки цыганский табор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Поют и кругом голова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обниму красу цыганку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Налейте крепкого вина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у реки цыганский табор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Душа моя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там в пляс пошла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 мной красавица цыганка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Любовь под звёздами нашла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ТЁМНАЯ НОЧЬ ОТПУСТИЛАСЬ НАД ПОЛЕМ.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Тёмная ночь опустилась над полем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хуторке голосов не слыхать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ц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>ган молодой на широкую волю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Хочет коня вороного украсть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конокрад,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вор молодой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Его поймёт конь вороной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С цы</w:t>
      </w:r>
      <w:r w:rsidRPr="002E0514">
        <w:rPr>
          <w:sz w:val="24"/>
          <w:szCs w:val="24"/>
        </w:rPr>
        <w:t>ганом лучше во сто крат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Конь вороной ему как брат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табор родной приведёт он коня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Похвалят цыгане,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похвалит родня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Будешь теперь вороной ты цыган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Вольно гулять по зёлёным лугам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конокрад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,вор молодой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Его поймёт конь вороной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ц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>ганом лучше во сто крат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Конь вороной ему как брат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конюшне не гоже цыгану стоять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Обиды седла и кнута принимать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знаешь цыгане свободный народ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без кнута ,то и сердце поёт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конокрад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,вор молодой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Его поймёт конь вороной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 </w:t>
      </w:r>
      <w:r>
        <w:rPr>
          <w:sz w:val="24"/>
          <w:szCs w:val="24"/>
        </w:rPr>
        <w:t>цы</w:t>
      </w:r>
      <w:r w:rsidRPr="002E0514">
        <w:rPr>
          <w:sz w:val="24"/>
          <w:szCs w:val="24"/>
        </w:rPr>
        <w:t>ганом лучше во сто крат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Конь вороной ему как брат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Ветра быстрее несётся мой конь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Легче на воле ,ты волю не тронь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реке цыгана с чернобровой несёт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под копытами ветер поёт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конокрад,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вор молодой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Его поймёт конь вороной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С цы</w:t>
      </w:r>
      <w:r w:rsidRPr="002E0514">
        <w:rPr>
          <w:sz w:val="24"/>
          <w:szCs w:val="24"/>
        </w:rPr>
        <w:t>ганом лучше во сто крат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Конь вороной ему как брат 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4" type="#_x0000_t75" style="width:274.5pt;height:205.5pt">
            <v:imagedata r:id="rId13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 же огромное впечатление отложили на меня военные песни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,фильмы про войну , рассказы моих дедов , оба прошли Великую Отечественную , и конечно же я не смог  остаться в стороне и не написать несколько стихов об этих событиях. Посвящались стихи нашим ветеранам, отдавшим за победу огромную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цену. И воевали все , рабочие и колхозники, врачи и учёные , музыканты и певцы,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конечно же львиную долю  заняли те кто воевал в штрафных батальонах и ротах  в основном это были солдаты наруш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вшие закон или военный устав , либо это были заключённые прибывшие из мест лишения свободы, а теперь представим на минутку - жалели их тогда на поле боя выше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поставленные чины и заград- отряды? нет . Штрафников кидали в самые горячие места , они шли по минному полю , прежде чем шли обычные солдаты в первую очередь кидали штрафников . Сколько же их погибло во время войны ?не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известно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.Но не мало это точно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.Тем не менее стихи были написаны и посвящены всем , кто воевал и приближал великую победу, кто сражался на флоте и так же выполнял свой долг в Афганистане, ведь для героев не существуе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 xml:space="preserve"> временных рамок , герои </w:t>
      </w:r>
      <w:r>
        <w:rPr>
          <w:sz w:val="24"/>
          <w:szCs w:val="24"/>
        </w:rPr>
        <w:t>были</w:t>
      </w:r>
      <w:r w:rsidRPr="002E0514">
        <w:rPr>
          <w:sz w:val="24"/>
          <w:szCs w:val="24"/>
        </w:rPr>
        <w:t xml:space="preserve"> всегда.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ИХ МЕНЬШЕ И МЕНЬШЕ.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 всё меньше и меньше и память своё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Отпускает от</w:t>
      </w:r>
      <w:r>
        <w:rPr>
          <w:sz w:val="24"/>
          <w:szCs w:val="24"/>
        </w:rPr>
        <w:t>сч</w:t>
      </w:r>
      <w:r w:rsidRPr="002E0514">
        <w:rPr>
          <w:sz w:val="24"/>
          <w:szCs w:val="24"/>
        </w:rPr>
        <w:t>итан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ым веком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 даты в граните ноябрь занесёт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Холодными хлопьями снега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 гвоздики лежат ,словно алая кровь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земля окр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пилась слезою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горящий огонь пролетит над землёй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когда</w:t>
      </w:r>
      <w:r>
        <w:rPr>
          <w:sz w:val="24"/>
          <w:szCs w:val="24"/>
        </w:rPr>
        <w:t xml:space="preserve"> - </w:t>
      </w:r>
      <w:r w:rsidRPr="002E0514">
        <w:rPr>
          <w:sz w:val="24"/>
          <w:szCs w:val="24"/>
        </w:rPr>
        <w:t>то над нашей землёю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 все меньше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но всё же в гранёном стекле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и прежде сто грам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 xml:space="preserve"> фронтовые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Боль по венам прошлась сединой на душе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Сердце помнит свинцовые взрывы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Разлетался метал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накрывало землёй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</w:t>
      </w:r>
      <w:r>
        <w:rPr>
          <w:sz w:val="24"/>
          <w:szCs w:val="24"/>
        </w:rPr>
        <w:t xml:space="preserve"> - </w:t>
      </w:r>
      <w:r w:rsidRPr="002E0514">
        <w:rPr>
          <w:sz w:val="24"/>
          <w:szCs w:val="24"/>
        </w:rPr>
        <w:t>то рядом затих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стреляет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получит награду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орден за бой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об этом так и 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узнает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Меньше их ,но не меньше обиды в груди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страну , что тогда защищали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Во дворе пацанами , играли в войну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 это они нас прощали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а сами они в сорок третьем году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такое прощенье не 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гряным ручьём на холодном штыку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Вражью силу стеною встречали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 всё меньше и меньше , но помнят они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война разлучала с семьёю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ребят молодых увозил эшелон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Добровольцев тропой фронтовою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кому доводилось назад приходить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Родный дом заставали в руинах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было в то время таких молодых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безумия кровь стыла в жилах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</w:t>
      </w:r>
      <w:r>
        <w:rPr>
          <w:sz w:val="24"/>
          <w:szCs w:val="24"/>
        </w:rPr>
        <w:t xml:space="preserve"> почти не осталось , но как буд</w:t>
      </w:r>
      <w:r w:rsidRPr="002E0514">
        <w:rPr>
          <w:sz w:val="24"/>
          <w:szCs w:val="24"/>
        </w:rPr>
        <w:t>то вчера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боя с потерями вышли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землянках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,окопах,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пылали сердца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между боями затишье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птицы не пели ,не пел соловей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гарью земля пропиталась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Осталась надежда и вера жива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патронов почти не осталось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Каждый день возвращаются в роты свои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ровный строй ,как и было все вместе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тогда не сумел ,погибнуть в бою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Сталинграде,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Минске,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Бресте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тогда не успел за комбатом туда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нет взрывов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бомбы не рвутся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криков не слышно ,но с той высоты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Солдаты уже не вернуться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 мало осталось , почти ни 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тех героических списков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Вечный огонь языками лизнёт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Каменный свод обелиска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Пройду как тогда по горящей земле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Строевым отмеренным шагом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снова для всех , для тебя и меня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Водрузят красный флаг над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Рей</w:t>
      </w:r>
      <w:r>
        <w:rPr>
          <w:sz w:val="24"/>
          <w:szCs w:val="24"/>
        </w:rPr>
        <w:t>х</w:t>
      </w:r>
      <w:r w:rsidRPr="002E0514">
        <w:rPr>
          <w:sz w:val="24"/>
          <w:szCs w:val="24"/>
        </w:rPr>
        <w:t>стагом.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ПАМЯТИ МОРЯКОВ-ПОДВОДНИКОВ.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Морская пучина,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солёная даль и это нельзя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Волны лижут грозную сталь и в море приказ уходить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Команда из братьев ,отцов,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сыновей </w:t>
      </w:r>
      <w:r>
        <w:rPr>
          <w:sz w:val="24"/>
          <w:szCs w:val="24"/>
        </w:rPr>
        <w:t>сплочённая</w:t>
      </w:r>
      <w:r w:rsidRPr="002E0514">
        <w:rPr>
          <w:sz w:val="24"/>
          <w:szCs w:val="24"/>
        </w:rPr>
        <w:t xml:space="preserve"> как кулак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их погл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тила железная рыба, у всех р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внение на флаг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железной акуле единая цель, едино сердца стучат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Здесь тонны моды и солёная хмель ,а над морем ча</w:t>
      </w:r>
      <w:r>
        <w:rPr>
          <w:sz w:val="24"/>
          <w:szCs w:val="24"/>
        </w:rPr>
        <w:t>й</w:t>
      </w:r>
      <w:r w:rsidRPr="002E0514">
        <w:rPr>
          <w:sz w:val="24"/>
          <w:szCs w:val="24"/>
        </w:rPr>
        <w:t>ки кричат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Радары как уши ,глаза пер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скоп Подлодка с люд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ми как одно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Задача ясна ,по курсу вперёд и брюхом не лечь на 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тяжко в ученье не легче в бою Противник нас пеленговал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они все стояли в общем строю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каждый присягу давал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им доверяют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медлить нельзя с решением там под водой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враг атакован ,зубами скрипя торпеды вырвались в 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каждый подводник и каждый моряк ,знает только одно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встретил их берег родимой земли чем в море холодное 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Морская пучина ,солёная даль и это нельзя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волны лижут победную сталь и снова приказ уходить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море шипело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хлестая волной ,подлодку тянуло туда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каждый стоявший в цепи одной принял удар на себя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железной акуле затихли сердца и вечный в глазах вопрос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Зачем же подлодка на брюхо легла и больше не слышится SOS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выпьем за братьев за дело одно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 боль и за общее горе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тех кого встретило твёрдое дно и кто не вернулся из моря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сложим минуты молчанья в века и это молчанье не скроем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Сердцами забита в камень строка ВЕЧНАЯ СЛАВА ГЕРОЯМ.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ЭТО БЫЛО ДАВНО...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 было давно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,лет уж двадцать уже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опять сентябрём всё скр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бётся в душе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Этот первый звонок ,георгины зарёй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устроена жизнь ,мы не знали с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 последней партой с друганом мы Лёхой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Раздавали стиры с козырем трефовым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мимо нас летели ц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фры,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буквы,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нки были в фартуках нарядных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 было давно ,лет уж двадцать ещё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Уходили в строю под солдатским плащ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Провожал нас сентябрь под гранёный стакан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мать шептала тогда ,только бы не Афган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БТР не тонок,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но там уже на месте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сжимал рукою свой нательный крестик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камень забивались ц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фры,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буквы,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шпаны дворовой стали мы солдаты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 было давно ,лет уж двадцать опять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не в сказке сказать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 xml:space="preserve"> не пером описать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Отпустил нас Афган , отпустил но не всех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чёрным хлебом стакан прим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стив на столе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Подрастают дети и у Лёхи тоже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на этом свете нету их дороже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стали как то ближе ц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фры,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буквы,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даты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ночами снятся вечные солдаты </w:t>
      </w:r>
    </w:p>
    <w:p w:rsidR="00DC3832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Вечные солдаты…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5" type="#_x0000_t75" style="width:174pt;height:232.5pt">
            <v:imagedata r:id="rId14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 2008 году я познакомился с Ярославским исполнителем эстрадного шансона Макаром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Андреем </w:t>
      </w:r>
      <w:r>
        <w:rPr>
          <w:sz w:val="24"/>
          <w:szCs w:val="24"/>
        </w:rPr>
        <w:t>Софроновым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мы очень сдружились . Макар является крёстным у моего сына Константина. Человек крайне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талантливый , 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ртуозно владеет гитарой и в любой компании он гвоздь программы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.Андрей исполняет не только свои песни, но и знает огромное количество ,при чём наизусть других авторов и в любом душевном состоянии способен сыграть на гитаре любую песню. Я всегда восхищался этим человеком.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эти строчки я посвятил ему.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Динамики взвыли и выпущен пар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бьются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нки  в истерике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сцене опять выступает Макар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 тот ,что с машины времени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нет той машины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б не подвела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время всегда поджимает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Душа не мотор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кровь не 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>дце не глушим ключами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песней залился восторже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ный зал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Дошёл звон гитарный до темени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Талант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клад души, ты его не теряй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чёрт с ней , с машиной времени...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позже он познакомил меня с хорошим аранжировщиком Антоном Сидоренко. По своей занятости человек был практически не доступен. Антон окончил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музыкальную школу по классу аранжировки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органа и по этому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мне очень легко было работать и творить с этим человеком. Мы понимали друг друга с полуслова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,ему тоже был очень близок этот жанр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я написал ему несколько строчек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Аккорды выстроились в ряд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ноты встали все на место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правишь музыки парад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народным именем маэстро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Дал Бог талант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сомнений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Слетает с клавишей нетленка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Родился ты не зря на свет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фамилией нотной СИ-ДО-РЕ-нко !!!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В 2010 году совместно с ним записываем второй альбом ,который имеет название "Трамвайчик". Двенадцать разноплановых песен .Записывали так же у Романа Бурдукова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.Вообще шансон как оказалось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имеет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довольно широкий спектр направлений тем и настроений. Вот и несколько написан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ых мною текстов получились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в жанровой лагерной тематике , а как бы это назвать в  алкогольно-бытовой теме.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Обычные песни которые  захватывают философию жизни,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ведь в каждой песне есть пусть маленькая но философия ,  простые истории которые могли происходить в любом дворе,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 любой квартире, в любом доме нашей необъятной и социально-неустойчивой страны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.Получается что простота песен быстрее доходит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 человеческого уха и души , аккорды так же просты ,что бы любой человек мог подобрать на гитаре и спеть своим друзьям . Представляю несколько шуточных текстов так называемого алкогольно-бытового шансона 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ОТ ЗАГУЛА Я ОЧНУЛСЯ.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загула я очнулся ,надо ближе к дому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с Зинкой что то не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ладах ,а как же по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другому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Корешка я прихватил ,с корешком сподручнее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сердце защемило с долго</w:t>
      </w:r>
      <w:r>
        <w:rPr>
          <w:sz w:val="24"/>
          <w:szCs w:val="24"/>
        </w:rPr>
        <w:t>го</w:t>
      </w:r>
      <w:r w:rsidRPr="002E0514">
        <w:rPr>
          <w:sz w:val="24"/>
          <w:szCs w:val="24"/>
        </w:rPr>
        <w:t xml:space="preserve"> разлучия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на трезву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голову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что то не идётся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Зинка поздоровее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 больше телом в полноте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сотке вдули с корешком, купили три гвоздики 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краюшку околицы пошли мы по привычке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с корешко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 xml:space="preserve"> в 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радную по тихому по лестнице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громко нам идти нельзя ,соседи вечно бесятся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звоночек ейный позвони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, а сам в сторонке чалюся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встретит знает один бог, по разному случалося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мерно тапками шурша открыла дверь с цепочкою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взгляд её скользнул по мне , как по стеклу заточкою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Стояла Зинка в бигудях мы поняли с приятелем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дело тихо не пойдё</w:t>
      </w:r>
      <w:r>
        <w:rPr>
          <w:sz w:val="24"/>
          <w:szCs w:val="24"/>
        </w:rPr>
        <w:t>т,</w:t>
      </w:r>
      <w:r w:rsidRPr="002E0514">
        <w:rPr>
          <w:sz w:val="24"/>
          <w:szCs w:val="24"/>
        </w:rPr>
        <w:t xml:space="preserve"> и миром не уладим с 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тут приятель понял мой,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что он подписался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назад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дороги нет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он со мной остался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звонкий Зинкин голосок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сбежались все соседи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хочется скандала им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они бегут за этим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Отрепетирован базар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у них не заржавеет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Зинка как труба орёт и морда багровеет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Реш</w:t>
      </w:r>
      <w:r>
        <w:rPr>
          <w:sz w:val="24"/>
          <w:szCs w:val="24"/>
        </w:rPr>
        <w:t>ё</w:t>
      </w:r>
      <w:r w:rsidRPr="002E0514">
        <w:rPr>
          <w:sz w:val="24"/>
          <w:szCs w:val="24"/>
        </w:rPr>
        <w:t>ткой стали нас пугать,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повесткой участкового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матерком нас покрывать по части гинеколога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с верху кто то всё орал , что нет у нас предела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Пока морали нам несла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всё на плите сгорело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Зинка клонит все своё и шевелит бровями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мусорит башкой треся ,своими бигудями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куда столько злости в ней и ненависть колючая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огонёк тепла угас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совесть не замуч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я же все же ейный муж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,ну а она супруга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помню была мягкая ,а вот теперь упругая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пошли под лай собак , мы с корешком по лестнице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в мыльной опере они нагнали околесицы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Напрасно Зинке говорить словами мы пыталися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с корешком в домашний быт сегодня не вписалися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из загула видно я не выйду в ближнем времени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Струя из водки бьёт ключ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м и точно так по темени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и дружёк везде со мной ведь с корешком сподручнее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вспоминаю Зинкин борщ от долгого разлуч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ОБЫЧНЫЙ ЛЕТНИЙ ДЕНЬ...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Обычный летний день, отбросил все проблемы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праздника хотелось для души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Решил сходить к приятелю , для нашей общей темы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 водки взял и короб анаши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женский чей то голос поставил крест в распитии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дверью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бурно бормотал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Мол </w:t>
      </w:r>
      <w:r>
        <w:rPr>
          <w:sz w:val="24"/>
          <w:szCs w:val="24"/>
        </w:rPr>
        <w:t>нету его дома ,товарищ</w:t>
      </w:r>
      <w:r w:rsidRPr="002E0514">
        <w:rPr>
          <w:sz w:val="24"/>
          <w:szCs w:val="24"/>
        </w:rPr>
        <w:t xml:space="preserve"> отвалите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 мой дружок уе-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ехал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Нахально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по учительски читала мне морали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разлагаю общество , пора глаза открыть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Загадили всю лестницу своими сапогами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Идите вы к своей жене и нече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ходить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ответил ей за дверь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 счёт жены не правы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неименьем таковой душа и запила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Законная супружница собрала чемоданы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меня уехала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пошёл от туда прочь не солоно нахлебавшись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Обруганный ,облаян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ый не 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что не про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над моей больной душой так просто надругавшись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Мне как- </w:t>
      </w:r>
      <w:r w:rsidRPr="002E0514">
        <w:rPr>
          <w:sz w:val="24"/>
          <w:szCs w:val="24"/>
        </w:rPr>
        <w:t>то стало вдруг не хорошо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Назвала меня пьяницей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даже маразматиком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слов обидных столько в мой адрес набрала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может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 детстве я мечтал сталь лучшим математиком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видно крыша съехала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один в густом дыму на кухне выпиваю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Собрать бы вещи в узелки подальше от греха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праздников таких с матёрым обруганием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сам давно бы убежал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верю все наладится , я точно это знаю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Жена ко мне вернётся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я прощу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дружка совсем,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совсем не обижаюсь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Его я позже навещу.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КОЛХОЗНАЯ УДАРНАЯ 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 околицей и солнце уже встало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первой птицей прокричали петухи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голове моей похмелье застонало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Стоят под лавочкой пустые фунфыри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России матушке застолье громыхает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Хотя картошка ещё в поле не цветёт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Мужик без меры самогон в себя вливает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под гармонь с душёй застольную поёт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Надои падают в колхозе как нарочно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Яйца несушки нужной формы не дают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Аванс к шестому не дадут уж это точно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Послушать радио -дожди передают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в колхозе десять лет уже пахаю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Несу высокий пост-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почётный тракторист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мне всё кажется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задаром пропадаю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моим напарником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-он в прошлом ко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мунист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свет заря ,а мне вставать уж на работу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утра до ночи в поле в тракторе своём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пашем в праздники, мы пашем и в субботу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прямо в тракторе с напарником мы пьём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горизонт уж закатилось моё счастье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было ль счастье ,может не было его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колхоз Заря видать приехал я напрасно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Себя загнал в капкан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ведая того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мой напарник тащит литру самогона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Зелёный змий поможет беды все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сидим и голова уже здорова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печень вряд ли , но попробуй тут не пить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Несут с колхоза всё под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ря</w:t>
      </w:r>
      <w:r>
        <w:rPr>
          <w:sz w:val="24"/>
          <w:szCs w:val="24"/>
        </w:rPr>
        <w:t>д</w:t>
      </w:r>
      <w:r w:rsidRPr="002E0514">
        <w:rPr>
          <w:sz w:val="24"/>
          <w:szCs w:val="24"/>
        </w:rPr>
        <w:t xml:space="preserve"> и всё тут тащат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Мужик ворует ,ну а как же тут не красть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Заброшу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наш колхоз Заря к чертям собачим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Уеду в город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,я умею плитку класть.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СЛУЧАЙ СО СТЕПАНОВЫМ.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Как то утром с</w:t>
      </w:r>
      <w:r w:rsidRPr="002E0514">
        <w:rPr>
          <w:sz w:val="24"/>
          <w:szCs w:val="24"/>
        </w:rPr>
        <w:t>позаранку 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взял литровую я банку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пошёл где пиво на розлив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Там Степанова я встретил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дали его приметил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пошёл в душе у нас прилив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Развивали смело тему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 планетную систему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 то как где то с облаков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Был нам послан 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стероид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нем был гуманоид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щупальцами г</w:t>
      </w:r>
      <w:r>
        <w:rPr>
          <w:sz w:val="24"/>
          <w:szCs w:val="24"/>
        </w:rPr>
        <w:t>д</w:t>
      </w:r>
      <w:r w:rsidRPr="002E0514">
        <w:rPr>
          <w:sz w:val="24"/>
          <w:szCs w:val="24"/>
        </w:rPr>
        <w:t>е то там с боков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тут Степанов говорит мне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чуть не стал он инвалидом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видел НЛО и это факт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Говорил мне без изъяна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Шёл домой почти не пьяный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гуманоидами был контакт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Парком шёл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уже стемнело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Тут тарелка подлетела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Воет ,светит,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лязгает во тьме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Из неё выходят двое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Выше средней высотою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Очень было страшно ,хоть кричи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спиной связали руки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Я ору - о</w:t>
      </w:r>
      <w:r w:rsidRPr="002E0514">
        <w:rPr>
          <w:sz w:val="24"/>
          <w:szCs w:val="24"/>
        </w:rPr>
        <w:t>ставьте суки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землянам просто не пропасть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один что был по</w:t>
      </w:r>
      <w:r w:rsidRPr="002E0514">
        <w:rPr>
          <w:sz w:val="24"/>
          <w:szCs w:val="24"/>
        </w:rPr>
        <w:t>крепче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Говорит по человечьи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я захлопнул свою пасть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Дальше что со мной не помню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Только утром я с</w:t>
      </w:r>
      <w:r w:rsidRPr="002E0514">
        <w:rPr>
          <w:sz w:val="24"/>
          <w:szCs w:val="24"/>
        </w:rPr>
        <w:t>просонья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Очутился вроде на земле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Рядом врач стоял в халате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Тихо я лежал в палате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рубаш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нке строгой на ремне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похмельную обитель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Самый ближний вытрезвитель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Гуманоиды привол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терпел во всю стараясь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землян сопротивляясь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белую г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рячку навлекли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После этого рассказа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пристала что б зараза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алкоголем я решил кончать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Что б закрылась эта тема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 планетную систему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НЛО не повстречать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6" type="#_x0000_t75" style="width:215.25pt;height:161.25pt">
            <v:imagedata r:id="rId15" o:title=""/>
          </v:shape>
        </w:pict>
      </w:r>
      <w:r>
        <w:rPr>
          <w:sz w:val="24"/>
          <w:szCs w:val="24"/>
        </w:rPr>
        <w:t xml:space="preserve">  </w:t>
      </w:r>
      <w:r w:rsidRPr="002E0514">
        <w:rPr>
          <w:sz w:val="24"/>
          <w:szCs w:val="24"/>
        </w:rPr>
        <w:t>Конечно огромное впечатление всегда ,самое хорошее и главное для человека оставляет то место где человек родился и вырос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.Кто то уезжает из своих стареньких домов в другие, кто то меняет район, кого то жизнь забрасывает в другие города и страны, но первый свой дом и дворик люди помнят всегда и с ностальгией вспоминают все самое доброе и тёплое что было и чего , как бы то не хотелось , уже не вернуть. Старые игры в которые мы играли мальчишками сем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десятых -девяностых годов почти уже не встретишь по дворам. Гуляли обычно все вместе , дружной толпой , жгли костры на поле , пекли картошку , и по вечерам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 же все вместе отвечали перед родителями за грязную ,измазанную с саже одежду, за запах горелыми шинами ,который распростр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нялся на всю квартиру, за промокшие ноги в резиновых сапогах. Вспоминаются старые магазинчики в которых так пахло хлебом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Натуральным хлебом ,и квас-который продавали в ларьках рядом с этими магазинами.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пионерские лагеря в которые по началу так не хотелос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 xml:space="preserve"> ехать , а позже не хотелось уезжать от туда. Всё это далёкое детство. Мне очень повезло Я до сих пор живу там где я вырос и наверное так легла фишка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,так и должно было быть. Зелёные деревья в которых утопает мой </w:t>
      </w:r>
      <w:r>
        <w:rPr>
          <w:sz w:val="24"/>
          <w:szCs w:val="24"/>
        </w:rPr>
        <w:t>Б</w:t>
      </w:r>
      <w:r w:rsidRPr="002E0514">
        <w:rPr>
          <w:sz w:val="24"/>
          <w:szCs w:val="24"/>
        </w:rPr>
        <w:t xml:space="preserve">рагинский дворик как </w:t>
      </w:r>
      <w:r>
        <w:rPr>
          <w:sz w:val="24"/>
          <w:szCs w:val="24"/>
        </w:rPr>
        <w:t>буд</w:t>
      </w:r>
      <w:r w:rsidRPr="002E0514">
        <w:rPr>
          <w:sz w:val="24"/>
          <w:szCs w:val="24"/>
        </w:rPr>
        <w:t>то даёт ту силу , ту энергию и творческий заряд ,который очень нужен при рождении новых зарифмова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 xml:space="preserve">ных строчек.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Я В АРОЧКУ ВХОЖУ.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</w:t>
      </w:r>
      <w:r>
        <w:rPr>
          <w:sz w:val="24"/>
          <w:szCs w:val="24"/>
        </w:rPr>
        <w:t>в</w:t>
      </w:r>
      <w:r w:rsidRPr="002E0514">
        <w:rPr>
          <w:sz w:val="24"/>
          <w:szCs w:val="24"/>
        </w:rPr>
        <w:t xml:space="preserve"> ар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чку вхожу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ветер подувает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свежестью дворов я лёгкие набрал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прежде ветерок,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меня не забывает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помню пацаном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 ту арочку вбегал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аркой ,где мой дом,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мои воспоминания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Где в детские года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где вместе мы росли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хотелось нам ,что б сбылись все желания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верилось с наивностью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,что 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будутся они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Густой листвой сирени кругом заполонило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окна летней тенью захвачены во мрак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зеленью дворов на веки нас сроднило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ростом тополей не свыкнусь я ни как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Стоят пятиэтажки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балконы в цвет лимона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Победный крик футбольный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те не забыть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завода хлебного , такой же запах сдобный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тёплым хлебом  пацанами бегали туда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время не щадит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,забыт азарт дворовый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было ,что сказать тогда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,гораздо веселей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за пивом вместе шли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,мы с банкой трёхлитровой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сердцем повзрослеть хотелось побыстрей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нынче вот к пивной иду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,другие уж проблемы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хочется собрать друзей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разгулистый запой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Беру я кружку пенного сдувая с неё пену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вспоминаю Жигули с балованной водой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чередом своим идёт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всё нормально вроде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под гитару хочется ,как в юности запеть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семиструнка звонкая ,ведь ты уже не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Забыта не заслуж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на за выслугою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душе моей натянута струна воспоминаний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</w:t>
      </w:r>
      <w:r>
        <w:rPr>
          <w:sz w:val="24"/>
          <w:szCs w:val="24"/>
        </w:rPr>
        <w:t>здесь в своём дворе ,как буд</w:t>
      </w:r>
      <w:r w:rsidRPr="002E0514">
        <w:rPr>
          <w:sz w:val="24"/>
          <w:szCs w:val="24"/>
        </w:rPr>
        <w:t>то уже гость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Взгляну в своё окно,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как бы на прощание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потяжелевшей ветки,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сорву рябины гроздь.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БРАГИНСКИЕ ДВОРИКИ.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Брагинские дворики,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жизнь обыкновенная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тени полуденной дремлет рыжий кот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гремит посудою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,старая пельменная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стаканом водочки  зовёт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Воспитала пацанов Громовская улица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кармане старых брюк перочи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ный нож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Здесь встречаться со шпаной ночью очень хлопотно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ты здоровье бережёшь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как мягко стел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тся ,вьюга тополиная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Осветило Невского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молодой зарёй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под синим куполом пару сизокрылую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Повенчало облако дождём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лужах отражается юность босоногая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подвальной сырости сигаретный дым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Из дворов из </w:t>
      </w:r>
      <w:r>
        <w:rPr>
          <w:sz w:val="24"/>
          <w:szCs w:val="24"/>
        </w:rPr>
        <w:t>Б</w:t>
      </w:r>
      <w:r w:rsidRPr="002E0514">
        <w:rPr>
          <w:sz w:val="24"/>
          <w:szCs w:val="24"/>
        </w:rPr>
        <w:t>рагинских дальнею дорогою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Увезли на зону молодым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Затерялась молодость ,загуляла грешная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куда нас занесёт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знает один Бог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дела не сходятся с уголовным кодексом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подъезжает воронок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Брагинские дворики ,жизнь обыкновенная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траве под клёнами посидим в тени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Угощала водкою старая пельменная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силы нет до дому мне дойти.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ЗДРАВСТВУЙ ЯРОСЛАВЛЬ.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Здравствуй Ярославль ,город мой родной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мы не виделись ,прошло уже два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Pr="002E0514">
        <w:rPr>
          <w:sz w:val="24"/>
          <w:szCs w:val="24"/>
        </w:rPr>
        <w:t>развалочку идёт,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солдат по мост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пережил с тобою очень много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помниш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 xml:space="preserve"> город мой тепло тех давних дней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Весной ты одевался в зелень бесподобно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Мальчишкой по дворам ,гонял я голубей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Гонял футбол и бил конечно стёкла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 юностью увы расстаться мне пришлось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детскими забавами пришлось расстаться так 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Забросить юных девочек,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кино и домино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Гражданскую одежду бросить в ящик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девочки красивые прелестные и милые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так же улыбаетесь,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цветёте ,как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уж весна проказница ,своей красою славится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как всем весною  хочется дышать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вечера на лавочках,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спортивные костюмы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стаканчики гранёные,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нам Лёха разливал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закусь мы не хитрую вытаскивали с дома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нам Гамага песни распевал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Здравствуй Ярославль ,город мой родной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мы не виделись ,прошло уже два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Pr="002E0514">
        <w:rPr>
          <w:sz w:val="24"/>
          <w:szCs w:val="24"/>
        </w:rPr>
        <w:t>развалочку идёт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солдат по мост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пережил с тобою очень много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7" type="#_x0000_t75" style="width:175.5pt;height:121.5pt">
            <v:imagedata r:id="rId16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Практически в любых песнях и стихах просматривается так или иначе человеческие отношения и чувства . главное чувство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это конечно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же любовь.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Любовь к любимому делу , к Родине , к свободе, к родителям , к друзьям и конечно же самый главный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стержень стихов- это чувства к любимому человеку. Любовь-это то ,что может 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подвигнуть человека на любые поступки и действия,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любовь пробуждает в человеке тот скрытый потенциал, который спрятан далеко в глубине человеческой души .Ради любви к женщине в разное время разжигались войны и рушились целые империи , ради любви, мужчины готовы на любые подвиги и разные порой необъяснимые поступки.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Это чувство возникает инстинктивно ещё при рождении ребёнка.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Первая любовь приходит как правило ещё в детстве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конечно же так же рано и заканчивается .Затем в юности мы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узнаём о коварстве любви когда часто любовь бывает безответной и вот тогда возникают первые стихи которые изливают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поэты всех народов и рас на бумаге .Так было веками и меня не обошло это чувство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.Я любил,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меня любили.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 же были и рас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тавания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переживания и это тоже отложилось на моих песенных текстах. Эти стихи скорее всего не 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какому то конкретному образу , а скорее всего это образ накопительный . Песни о любви так же разносторонние -от лирических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 шуточных , но всё равно о любви.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ДВЕ    ДУШИ.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кружится листопад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осень в окно глядит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ты без меня одна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я без тебя один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Крепко держ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т твой голос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Телефонные провода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я так хочу к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ветер шипит нельзя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живут две души как одна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друг-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другу скучая порой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груди бьётся сердце моё для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Бьётся лишь для тебя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Одинокий стучится дождь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ложится слезой на стекло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тоска не уходит прочь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скребётся в</w:t>
      </w:r>
      <w:r w:rsidRPr="002E0514">
        <w:rPr>
          <w:sz w:val="24"/>
          <w:szCs w:val="24"/>
        </w:rPr>
        <w:t>нутри на зло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осень почти прошла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Скоро выпадет первый снег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попросит моя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Совершить для тебя побег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живут две души как одна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друг-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другу скучая порой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груди бьётся сердце моё для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Бьётся лишь для тебя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ВЕРНИСЬ ЛЮБОВЬ.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Твои глаза -как ветра дуновенье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Твоё дыханье душу обожгло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будто вновь то чудное мгновенье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Той лёгкой поступью вошло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 лике ,в образе явилось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Сверкнуло и и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чезло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слёзы по щеке скатились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Вернись ко мне моя любовь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Твои глаза так искренне тоскливо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Заворошили пристально глядя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мне скажи ну ты ли это , ты ли 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горько плакала ,мою любовь храня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мне скажи , ну ты ли ночью лунною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снах являлась вновь и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терзала с болью семиструнную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Вернись ко мне ,моя любовь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Твои глаза увижу ли опять я?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украду ли  дыханье у ночей?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попаду ли я в нежные объятия?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сер</w:t>
      </w:r>
      <w:r>
        <w:rPr>
          <w:sz w:val="24"/>
          <w:szCs w:val="24"/>
        </w:rPr>
        <w:t>д</w:t>
      </w:r>
      <w:r w:rsidRPr="002E0514">
        <w:rPr>
          <w:sz w:val="24"/>
          <w:szCs w:val="24"/>
        </w:rPr>
        <w:t>це будет бит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горячей?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мне разлук не важно расстояние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Любви той зелье мне готовь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нужны мне эти все страдания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Вернись ко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мне моя любов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У ОКНА ТЫ СТОИШЬ.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Старый двор под лучами весеннего солнца проснулся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Талый снег оживился от спячки текущей водой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ветер ворвался в окно и легонько коснулся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Твоих пышных волос ,той не видимой нежной рукой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окна ты стоишь и любуеш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плачем капели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Слёзы падают с крыши ,как буд</w:t>
      </w:r>
      <w:r w:rsidRPr="002E0514">
        <w:rPr>
          <w:sz w:val="24"/>
          <w:szCs w:val="24"/>
        </w:rPr>
        <w:t>то куда то спешат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Звонко птицы на ветках по птич</w:t>
      </w:r>
      <w:r>
        <w:rPr>
          <w:sz w:val="24"/>
          <w:szCs w:val="24"/>
        </w:rPr>
        <w:t>ье</w:t>
      </w:r>
      <w:r w:rsidRPr="002E0514">
        <w:rPr>
          <w:sz w:val="24"/>
          <w:szCs w:val="24"/>
        </w:rPr>
        <w:t>му что то запели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под эту вот песню согрелась по новой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который уж год в мыслях я так тебя представляю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Солнце греет не так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и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не такая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волчьему воет душа ,когда письма читаю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ночами холодными ,тёмными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не до 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стенами барака за вышками ветер гуляет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пышных елей зелёных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игриво сбивая снега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такое не воля не думает он и не знает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солёной разлуки тот ветер не знал ни когда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то там далеко ты в привычном домашнем уюте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Обо мне вспомнишь ты в сумато</w:t>
      </w:r>
      <w:r>
        <w:rPr>
          <w:sz w:val="24"/>
          <w:szCs w:val="24"/>
        </w:rPr>
        <w:t>х</w:t>
      </w:r>
      <w:r w:rsidRPr="002E0514">
        <w:rPr>
          <w:sz w:val="24"/>
          <w:szCs w:val="24"/>
        </w:rPr>
        <w:t>е каких 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будь дел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этих тоскливых минут , слёзы сердце разбудят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конечно вернусь молодым ,хоть в висках посидел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Обернуться б мне ветром и сквозь километры примч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Заглянуть бы в глаза твои полные горькой тоской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Веткой старого клёна в окно бы к тебе постучался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бы всё поняла и в ответ прошептала -ты 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Может где то в душе на меня затаила обиду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остался с тобой ,а ведь сам говорил о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Строчки в письмах мне те дороги</w:t>
      </w:r>
      <w:r>
        <w:rPr>
          <w:sz w:val="24"/>
          <w:szCs w:val="24"/>
        </w:rPr>
        <w:t xml:space="preserve"> ,</w:t>
      </w:r>
      <w:r w:rsidRPr="002E0514">
        <w:rPr>
          <w:sz w:val="24"/>
          <w:szCs w:val="24"/>
        </w:rPr>
        <w:t xml:space="preserve"> что слезинкой размыты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 бумагу они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на сердце больное легли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ответ с перелётными птицами я посылаю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 тепло ,что согрело лучами так нежно любя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тебе пожелать , да наверно весны пожелаю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эта весна на двоих нам как прежде дана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ВЕРНОСТЬ ЛЕБЕДИНАЯ.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бывает ,подлый выстрел дробью в крылья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бывает жизнь отнята не 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последних сил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от бессилья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Притянула птицу белую земля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камышах на мушке меткой их держали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Стаю пышных белых лебедей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Дуло чёрное и пальцы не дрожали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такие развлеченья у людей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Верность леб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диная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судьба наивная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Воронами над землёй кружит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всего дороже 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Вопреки всем воронам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Лебедей тех верность сохранить.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края водой манили ,зеленели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Гладь озёрная блестела чистотой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Выстрел грянул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в небеса не все взлетели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Гордый, птичий взгляд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наполнив пустотой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</w:t>
      </w:r>
      <w:r>
        <w:rPr>
          <w:sz w:val="24"/>
          <w:szCs w:val="24"/>
        </w:rPr>
        <w:t xml:space="preserve"> -</w:t>
      </w:r>
      <w:r w:rsidRPr="002E0514">
        <w:rPr>
          <w:sz w:val="24"/>
          <w:szCs w:val="24"/>
        </w:rPr>
        <w:t xml:space="preserve"> то выжил и от дроби увернулся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земля уже виднелась с высока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два лебедя в ту стаю не вернулись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взлетела эта пара в облака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Верность леб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диная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судьба наивная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Воронами над землёй кружит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всего дороже 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Вопреки всем воронам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Лебедей тех верность сохранить.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бывает,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 под осень так бывает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Запах пороха и гильзы на траву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 землёю только вороны летают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Чей то ствол решает птичую судьбу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Пролетело эхо смертным приговором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 озёрами и скрылось в далеке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Отчитали мерно щёлкнувшим затвором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затянутся уж раны на крыле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дождём просило небо у людей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стреляйте в белых лебедей...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ВЕТОЧКА МИМОЗЫ.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будить с утра тебя не стану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хочу пугать я твои сны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тихо в вазочку поставлю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Первые весенние цветы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Сяду я на краешек кровати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Пробуждения не торопя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ветках утренние птахи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Запоют лишь только для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Заигрались в салочки лучики от солнца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упала на снежок жёлтая мимоза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Ветерком качнулся тюль,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словно паутинка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Согревает сердце мне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лишь твоя улыбка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букетик скромный и не броский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принёс тебе его любя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Счастье в жизни нам найти не просто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легко то счастье потерять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отбросив серые сомненья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Лишних слов тебе не говорю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первым тем букетиком весенним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тебе весну всю подарю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Заигрались в салочки лучики от солнца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упала 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снежок жёлтая мимоза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Ветерком качнулся тюль,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словно паутинка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Согревает сердце мне ,лишь твоя улыбка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СТАРЕНЬКИЙ РОЯЛЬ.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Ресторанный гул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,красное вино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Затуманен взгляд,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мне уж всё р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Вьётся как лоза,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дым от сигарет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Серые глаза ,стройный силуэт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так же как тогда,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струится водопад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Волос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 твоих плечей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тот же жгучий взгляд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танце закружит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,ах как же хороша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Забытая в себе ,заблудшая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эстраде как всегда перебирают ноты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Забудем все дела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отбросим все заботы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Накинет вечер вам на плечи нежно шаль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Играет в кабаке наш старенький рояль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стрелки всё бегут не замедляя шаг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 столиком вдвоём мы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не просто так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прокурен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ом кафе не замолкал рояль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ты в моей душе и ты почти моя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может всё не так ,а может это хмель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стел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ит снег тайком нам мягкую постель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разбежимся мы как вроде невзначай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вот пора уже ,прости,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прощай.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эстраде как всегда перебирают ноты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Забудем все дела ,отбросим все заботы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Накинет вечер вам на плечи нежно шаль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Играет в кабаке наш старенький рояль.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БУДУ Я ТЕБЯ ЛЮБИТЬ.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нищий и богатый ,я весёлый и смурной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всегда несу я в хату ,всё несу тебе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голый и одетый ,я в носках и без носок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позволю ,будь я падлой не принесть тебе цветов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Бизнесмен иль безработный, я и умный и дурак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дорогом автомобиле иль в трамвае просто так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я сплю или не спящий пусть я толстый иль худой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дающий ,иль просящий ,всё равно всегда с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Ранним утром ,тёмной ночью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,хоть молча иль голося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Год за годом поминутно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руках тебя нося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здоровый заболевший и лежащий и стоймя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Молодой иль постаревший буду я ласкать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красивый не красивый,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принимай таким как 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спорт</w:t>
      </w:r>
      <w:r>
        <w:rPr>
          <w:sz w:val="24"/>
          <w:szCs w:val="24"/>
        </w:rPr>
        <w:t>ивный и бес</w:t>
      </w:r>
      <w:r w:rsidRPr="002E0514">
        <w:rPr>
          <w:sz w:val="24"/>
          <w:szCs w:val="24"/>
        </w:rPr>
        <w:t>сильный хоть я свёкор , хоть я тесть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в праздники и в будни летом,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осенью,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зимой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в ботинках,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иль в кр</w:t>
      </w:r>
      <w:r>
        <w:rPr>
          <w:sz w:val="24"/>
          <w:szCs w:val="24"/>
        </w:rPr>
        <w:t>ос</w:t>
      </w:r>
      <w:r w:rsidRPr="002E0514">
        <w:rPr>
          <w:sz w:val="24"/>
          <w:szCs w:val="24"/>
        </w:rPr>
        <w:t>совках ,буду я ходить с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мокрый и обсохший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под дождём и без дождя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бритый и обросший я в плаще и без плаща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и сытый и голодный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могу на всё забить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Даже пьяный иль тверёзый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буду я тебя любить.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8" type="#_x0000_t75" style="width:177pt;height:132.75pt">
            <v:imagedata r:id="rId17" o:title=""/>
          </v:shape>
        </w:pict>
      </w:r>
      <w:r w:rsidRPr="002E0514">
        <w:rPr>
          <w:sz w:val="24"/>
          <w:szCs w:val="24"/>
        </w:rPr>
        <w:t>За то время что я начал заниматься этим чудным жанром под названием шансон , мне приходилось встречать и знакомиться с самыми разными людьми . Бог меня миловал и мне попадались по жизни в основном хорошие люди и каждый отложил отпечаток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моё творческое развитие.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Ведь от того какие люди тебя окружают зависит и то какой ты сам .Есть люди которым везёт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 жизни и это зависит от рядом находящихся людей,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есть люди с точностью на оборот притягивающие как магнит проблемы и неурядицы и в больш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нстве случаев такие люди сами создают себе массу проблем и за тем с рвением комсомольца начинают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все эти проблемы решать ,но в итоге получается ещё хуже. Заметьте если люди начинают с вами общаться и перекладывать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на Вас какие то проблемы они нагружают </w:t>
      </w:r>
      <w:r w:rsidRPr="002E0514">
        <w:rPr>
          <w:sz w:val="24"/>
          <w:szCs w:val="24"/>
        </w:rPr>
        <w:tab/>
        <w:t>Вас автоматически плохой аурой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.Бегите от таких товарищей и общайтесь только с положительными людьми.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39" type="#_x0000_t75" style="width:210pt;height:157.5pt">
            <v:imagedata r:id="rId18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Повторюсь мне с людьми хорошими везло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 2010 году я познакомился с Александром Рощиным,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этот человек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снял несколько клипов на мои песни. Жизнерадостный позитивный человек.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 же приглашал меня не однократно петь на концерты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для записи передач на Ярославском телевидение, и по сей день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моя физиономия нет,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нет да промелькнёт на голубом экране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Зомбоящика.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0" type="#_x0000_t75" style="width:221.25pt;height:165.75pt">
            <v:imagedata r:id="rId19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Примерно в это же время я познакомился с Владимиром Виярским -исполнителем собственных песен в одесском стиле,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Борисом Краюшкиным - ярославским поэтом самородком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,Стасом Майнугиным тоже довольно не плохим музыкантом и многими другими Людьми так или иначе относящихся к разным музыкальным жанрам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.Вот с этими коллегами по жанру мы вместе пели на разных</w:t>
      </w:r>
      <w:r>
        <w:rPr>
          <w:sz w:val="24"/>
          <w:szCs w:val="24"/>
        </w:rPr>
        <w:t xml:space="preserve"> п</w:t>
      </w:r>
      <w:r w:rsidRPr="002E0514">
        <w:rPr>
          <w:sz w:val="24"/>
          <w:szCs w:val="24"/>
        </w:rPr>
        <w:t>лощадках города Ярославля и чуть-чуть за пределами его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.Не осталось почти ни одного Дома Культуры или рест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где бы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звучали наши песни коих накопилось на всех не одна сотня .Вместе мы выпустили несколько совместных сборных дисков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по сей день продолжаем совместную музыкальную деятельность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.Официально я не выпускал свои пластинки в свет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но </w:t>
      </w:r>
      <w:r>
        <w:rPr>
          <w:sz w:val="24"/>
          <w:szCs w:val="24"/>
        </w:rPr>
        <w:t xml:space="preserve">количество </w:t>
      </w:r>
      <w:r w:rsidRPr="002E0514">
        <w:rPr>
          <w:sz w:val="24"/>
          <w:szCs w:val="24"/>
        </w:rPr>
        <w:t xml:space="preserve">дисков и сборников с моим участием насчитывается порядка пятнадцати штук, так что не большой ,но след в музыке я однозначно оставил . Представляю ещё несколько песенных текстов написанных в разное время.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ДЯДЯ ЛЁВА.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подъезда старичка я встретил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Возраста почётного с лихвой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плащике потёртом и берете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окликнул дед меня -постой!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Кашлянул в кулак по стариковски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Закурил не спешно беломор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отг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няя дым от папироски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Поделился он своей судьбой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Дядя Лёва жизнь она такая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же на вопросы даст ответ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Удивлялся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сам не понимая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сумел дожить до стольких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Начал свою жизнь он в детском доме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Часто было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что не доедал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Подбирал окурки на перроне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буфете булки воровал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Вся страна сухарики сушила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Предвещая беды на перёд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фуфаек все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 xml:space="preserve"> тогда нашили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тот кровавый тридцать седьмой год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Потом война и первые потери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Штрафная рота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Белорусский фронт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Заград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отряды крови не жалели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высшей мерой искупали срок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ранение ,больничная палата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белом лебеде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,два красных снегиря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санбате штопали ,всё делая как надо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после штопали нам новые срока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Дядя Лёва жизнь она такая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же на вопросы даст ответ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Удивлялся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сам не понимая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сумел дожить до стольких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После войны по волч</w:t>
      </w:r>
      <w:r>
        <w:rPr>
          <w:sz w:val="24"/>
          <w:szCs w:val="24"/>
        </w:rPr>
        <w:t>ье</w:t>
      </w:r>
      <w:r w:rsidRPr="002E0514">
        <w:rPr>
          <w:sz w:val="24"/>
          <w:szCs w:val="24"/>
        </w:rPr>
        <w:t>й разн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рядке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Голодным строем возводили коммунизм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дальни</w:t>
      </w:r>
      <w:r>
        <w:rPr>
          <w:sz w:val="24"/>
          <w:szCs w:val="24"/>
        </w:rPr>
        <w:t>х</w:t>
      </w:r>
      <w:r w:rsidRPr="002E0514">
        <w:rPr>
          <w:sz w:val="24"/>
          <w:szCs w:val="24"/>
        </w:rPr>
        <w:t xml:space="preserve"> стройках от Тамбова до Камчатки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люди верили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что будет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Пришла весна и оттепель Хрущёва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долгожданная амнистия пришла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отм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тав свои четыре срока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Вдохнул свободным воздухом ЗК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за этим долгим разговором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 жизнь свою старик мне рассказал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щеке покрытой сединою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плащ скатилась горькая слеза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всё прошёл ОГПУ и зоны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Войну прошёл и дикий беспредел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Настало время мирное в итоге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бывший зек в том мире не удел.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Дядя Лёва жизнь она такая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же на вопросы даст ответ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Удивлялся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сам не понимая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сумел дожить до стольких лет.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ДЕВЯНОСТЫЕ ЛИХИЕ.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Девяностые лихие,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шабашные блатные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Пиджаки фассоным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цветом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,как малиновый закат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Поменялись прейскуранты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под крышей ко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мерсанты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Каждый месяц по субботам др</w:t>
      </w:r>
      <w:r>
        <w:rPr>
          <w:sz w:val="24"/>
          <w:szCs w:val="24"/>
        </w:rPr>
        <w:t>у</w:t>
      </w:r>
      <w:r w:rsidRPr="002E0514">
        <w:rPr>
          <w:sz w:val="24"/>
          <w:szCs w:val="24"/>
        </w:rPr>
        <w:t>жно делали откат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Подъезжа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 xml:space="preserve">и 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ерседесы на стрелу решать экс</w:t>
      </w:r>
      <w:r>
        <w:rPr>
          <w:sz w:val="24"/>
          <w:szCs w:val="24"/>
        </w:rPr>
        <w:t>ц</w:t>
      </w:r>
      <w:r w:rsidRPr="002E0514">
        <w:rPr>
          <w:sz w:val="24"/>
          <w:szCs w:val="24"/>
        </w:rPr>
        <w:t>ессы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Распальцовками по теме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перетрут любой базар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если правильно решали ,к рест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рану поспешали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 утра в себя вливали прохл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ждающий нарзан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Девяностые лихие,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дивиден</w:t>
      </w:r>
      <w:r>
        <w:rPr>
          <w:sz w:val="24"/>
          <w:szCs w:val="24"/>
        </w:rPr>
        <w:t>д</w:t>
      </w:r>
      <w:r w:rsidRPr="002E0514">
        <w:rPr>
          <w:sz w:val="24"/>
          <w:szCs w:val="24"/>
        </w:rPr>
        <w:t>ы не плохие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Кое 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что уже отжали на начальный капитал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Счетчик включен на бабосы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,все улажены вопросы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если пуля не достала,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значит подфартил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 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Мускулистые ребята к вам всегда приехать рады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вдруг замуч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 xml:space="preserve">л очень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повсеместный 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предел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Остроносые ботинки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,Чисто выбриты затылки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кармане разрешенье на общественный отстрел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Девяностые лихие ,все районы поделили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кастетами ходила вся окрес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ная шпана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из кожаной барсетки ,оставляли на рулетке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Сторублёвые банкноты производства </w:t>
      </w:r>
      <w:r>
        <w:rPr>
          <w:sz w:val="24"/>
          <w:szCs w:val="24"/>
        </w:rPr>
        <w:t>США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Криминальные подруги в кольцах с брюликами руки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манто из красной книги с нежным запахом ко-ко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они тогда не знали ,век не долог в криминале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вдовой в одну секунду можно сделаться легко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Девяностые лихие много шума натворили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пазухой носили парабеллум и ТТ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Демократы волю дали ,всё что нужно в криминале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 чего так не хватало при замызган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ом совке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Время мчится без возврата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,много стало депутатов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Бизнесменов и банкиров и элиты всей страны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присмотриш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поближе все из девяностых вышли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дворовых хулиганов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,из бандитов и шпаны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Девяностые лихие мы конечно не забыли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Понемногу нас учили в этой жизни выживать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Поработаем малёха если у какого лоха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Вещь лежит немного плохо,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если плохо надо брать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Есть мораль у этой песни, время не стоит на месте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меняется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хоть тресни,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прошёл двадцатый 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Хватит нам ещё разборок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если нам подкинут повод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Есть в обойме ещё порох,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пока миром правит грех.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ТАКИЕ БРАТ У НАС ДЕЛА...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к</w:t>
      </w:r>
      <w:r>
        <w:rPr>
          <w:sz w:val="24"/>
          <w:szCs w:val="24"/>
        </w:rPr>
        <w:t xml:space="preserve">ие брат у нас дела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опять пакую чемоданы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Куда то гонит нас судьба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незнакомые причалы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Который год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не пойму,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слышу певчих птиц в апреле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Встречаю я свою весну,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где снега по пояс и олени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Авоськи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торбы ,сундуки-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стоят как в зале ожидания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привычке ночью покурить,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Сажусь у двери я на чемодане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как всегда заела суета,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привыкли мы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учится на примере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для меня всё это пройденный этап,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могу уйти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захлопнув двери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уеду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 края ветров,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позабуду здешние привычки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может всё пойдёт на прок,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закрою свои кавычки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золотые дни сменю,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серебро морозной стужи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тянет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чёрт меня возьми,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туда где может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я не нужен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Такие брат у нас дела,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все прощанья вышли сроки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Ещё не познана страна,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все пройдены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признаёт душа уют,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тепло огня и треск в камине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Меня же тянет этот чёрт 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туда где нет меня в помине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покорил суровые края,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 мной сроднились вьюги и метели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Здесь жизнь другая ,новые друзья,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мы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имеем всё что не имели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все мои желанья позади,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всех почти добился я успехов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тянет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чёрт меня возьми,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туда 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от куда я приехал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может бросить всё, махнуть домой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везде я был у чёрта на куличках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</w:t>
      </w:r>
      <w:r>
        <w:rPr>
          <w:sz w:val="24"/>
          <w:szCs w:val="24"/>
        </w:rPr>
        <w:t>много</w:t>
      </w:r>
      <w:r w:rsidRPr="002E0514">
        <w:rPr>
          <w:sz w:val="24"/>
          <w:szCs w:val="24"/>
        </w:rPr>
        <w:t xml:space="preserve"> лет не видел край родной,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позабыл все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дешние привычки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Давно не грел я руки у огня,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давно не слышал треск в моём камине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только бы вы приняли меня,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Конечно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если только не забыли.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ЩИПАЧ.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Кировской бру</w:t>
      </w:r>
      <w:r>
        <w:rPr>
          <w:sz w:val="24"/>
          <w:szCs w:val="24"/>
        </w:rPr>
        <w:t>сч</w:t>
      </w:r>
      <w:r w:rsidRPr="002E0514">
        <w:rPr>
          <w:sz w:val="24"/>
          <w:szCs w:val="24"/>
        </w:rPr>
        <w:t>атке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,шёл паренёк не броский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солнышко ему светило в след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Кепч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нка на бекрени, с дымящей папироской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вид ему не полных двадцать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Немного потолкаясь у красочной витрины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фраерок присматривал котлы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Для время суток знания предмет необходимый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скинуть можно их за сотни 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люди в суматохе его не замечают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он не фокусник и не циркач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содержимое лепёхи ловко вын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мает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Парнишка по профессии щипач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был его папашка карманник первоклассный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при царе ещё сидел свой срок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Напрасно не разменивал еврейского таланта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говорил ему-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учись сынок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часто вечерами с огромным интересом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Карманные азы он постигал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воскресным утречком в толпе на птичьем рынке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Мальчишка сделал первый свой карман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мог бы быть тот паренёк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,ну где не пропадала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Портным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может уличный скрипач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пальцы как по струнам играют по карманам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отточен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ой профессией щипач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то летним вечерком у старого театра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Аншлаг,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прозвенел второй звонок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руки подхватили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,парнишку двое в штацком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лкали в чёрный воронок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строгими портретами в отделе у чекистов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по душам серьёзный разговор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вывернув карманы все,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он оказался чистым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говорится пойман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не вор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брызгая слюною ,грозился старый опер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 попадёш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ты ещё ловкач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напевая шёл домой,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уверенной походкой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Парнишка по профессии щипач.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ПУСТЬ ОТДЫХАЮТ ОПЕРА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Хорошо мы знаем воровское дело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Вычистили хату мы 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налёту смело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менты опомнились и прикрыли тыл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наших соколов уж след простыл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пусть отдыхают опера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 ментов работа не легка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бомбили сейфы и ларьки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проделки наши не легки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Опера хотят достать,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нас со всех сторон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отдыхаем весело и ездим за 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рдон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в своих У</w:t>
      </w:r>
      <w:r>
        <w:rPr>
          <w:sz w:val="24"/>
          <w:szCs w:val="24"/>
        </w:rPr>
        <w:t>аз</w:t>
      </w:r>
      <w:r w:rsidRPr="002E0514">
        <w:rPr>
          <w:sz w:val="24"/>
          <w:szCs w:val="24"/>
        </w:rPr>
        <w:t>иках прут на перерез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Нас выручит надёжный 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ерседес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пусть отдыхают опера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ментов работа не легка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бомбили сейфы и ларьки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проделки наши не легки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первый взгляд мента работа не видна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она опасна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по прежнему трудна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Мы своё возьмём ,нам на законы 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аплевать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По 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прежнему мы будем воровать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пусть отдыхают опера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Эх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ментов работа не легка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бомбили сейфы и ларьки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проделки наши не легки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У ДОРОГИ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 ПОЛЯ...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У дороги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у поля стоит гордо берёза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С поседевшей корою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коре той венок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Расскажу Вам ребята, как не</w:t>
      </w:r>
      <w:r w:rsidRPr="002E0514">
        <w:rPr>
          <w:sz w:val="24"/>
          <w:szCs w:val="24"/>
        </w:rPr>
        <w:t>лепо и глупо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Повстречал свою гибель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 </w:t>
      </w:r>
      <w:r w:rsidRPr="002E0514">
        <w:rPr>
          <w:sz w:val="24"/>
          <w:szCs w:val="24"/>
        </w:rPr>
        <w:t>молодой паренёк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Поздним вечером тихим ,на крылечке стояли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Тот парнишка молоденький и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нка одна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-Ты прости меня - тихо та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нка сказала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-Полюбила другого я - прошептала она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Тучи быстро сгущались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накрапывал дождик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слова той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нки паренёк промолчал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дороге просёлочной на своём мотоцикле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Через пару минут ,паренёк уже мчал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спидометре стрелка заскочила за сотню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глазах у парнишки навернулась слеза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как молния резко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 со скользкой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упал к той берёзе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закрылись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б знала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,как любил тебя парень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Рассказала б берёза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но берёза молчит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ветки склонила и веночек прикрыла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то там под корою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,тихо сердце стучит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дороги , у поля стоит гордо берёза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поседевшей корою ,на коре той венок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весне тихо слёзы ,проливает берёза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венок та берёза проливает свой сок.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1" type="#_x0000_t75" style="width:165pt;height:117.75pt">
            <v:imagedata r:id="rId20" o:title=""/>
          </v:shape>
        </w:pict>
      </w:r>
      <w:r w:rsidRPr="002E0514">
        <w:rPr>
          <w:sz w:val="24"/>
          <w:szCs w:val="24"/>
        </w:rPr>
        <w:t>У каждого наверное наступает момент в жизни когда мы теряем близких ,любимых , дорогих нам людей.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Каждый не хочет даже и думать об этом , но это происходит .Это жизнь . Люди уходят туда где нет повседневных проблем и забот , где нет всего того Что прису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ствует в нашей суетливой жизни  ,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на этой грешной земле . Мы все там будем ,рано или поздно ,но будем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каждый в своё время .Говорят что бог забирает самых лучших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-нет,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бог заберёт всех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.Как только человек в своей жизни выполняет то,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ради чего появился на свет ,тогда и приходит наверное его час.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Кто то появляется на свет для того что бы на заводе точить болванки, кто то продавать еду людям,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кто то строить храмы , дома ,больницы и у каждого свой отмерянный срок на земле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.Вот так получилось ,что мой отец сделал на земле всё ,ради чего был послан богом .В 2015 году его не стало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.Я уверен что все кто уходит туда получают всё то ,чего не хватало человеку при жизни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.Не нужно бояться смерти.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Нужно просто достойно жить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как можно меньше грешить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обязательно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,раз уж мы грешим,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признавать свои ошибки.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бывает это очень трудно , но нужно Всё таки  признавать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.Следующие стихи я посвящаю всем тем , кого с на</w:t>
      </w:r>
      <w:r>
        <w:rPr>
          <w:sz w:val="24"/>
          <w:szCs w:val="24"/>
        </w:rPr>
        <w:t>ми нет и первый стих моему отцу.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МОЕМУ ОТЦУ ПОСВЯЩАЕТСЯ.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ш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фе как всегда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навернулась слеза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скупа не чиста</w:t>
      </w:r>
      <w:r>
        <w:rPr>
          <w:sz w:val="24"/>
          <w:szCs w:val="24"/>
        </w:rPr>
        <w:t xml:space="preserve"> ,</w:t>
      </w:r>
      <w:r w:rsidRPr="002E0514">
        <w:rPr>
          <w:sz w:val="24"/>
          <w:szCs w:val="24"/>
        </w:rPr>
        <w:t xml:space="preserve"> по щетине скатилась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давай же батяня за наши дела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Покалякаем вместе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коль так получилось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Батя ты не серчай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может что то не так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Может в жизни не всё ,как хотелось бы вышло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Может всё впереди,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ещё крепок кулак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все ещё дни солнце яркое выжгло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меня братаном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называешь порой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душевную боль на показ не кидаешь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удачи зигзаг он на вид и простой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за хвост ты его просто так не поймаешь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тебя поддержал ,их никак не забыть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в трудное время такое бывало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 батяня ни кто не обязан любить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нас бы с тобой батя не забывали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торопим мы время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бежим всё от скуки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Наломаем ли дров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иль кого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спасём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</w:t>
      </w:r>
      <w:r>
        <w:rPr>
          <w:sz w:val="24"/>
          <w:szCs w:val="24"/>
        </w:rPr>
        <w:t xml:space="preserve"> он</w:t>
      </w:r>
      <w:r w:rsidRPr="002E0514">
        <w:rPr>
          <w:sz w:val="24"/>
          <w:szCs w:val="24"/>
        </w:rPr>
        <w:t xml:space="preserve"> миг пролетел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растут уже внуки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Нет не стариш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ты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всё только растёшь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Тополь тот что над нами снегами пушил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Повзр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слел и его украшают морщины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 чего искать в нашем зеркале пьяной души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нельзя раскисать ,мы с тобою батяня му</w:t>
      </w:r>
      <w:r>
        <w:rPr>
          <w:sz w:val="24"/>
          <w:szCs w:val="24"/>
        </w:rPr>
        <w:t>щ</w:t>
      </w:r>
      <w:r w:rsidRPr="002E0514">
        <w:rPr>
          <w:sz w:val="24"/>
          <w:szCs w:val="24"/>
        </w:rPr>
        <w:t>ины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Поругай батя ты,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поругай ты меня по отцовски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Подскажи,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научи,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дай батя мне нужный совет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хочется мне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бы хмель заиграла от водки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хочется батя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мне встретить с тобою рассвет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Наколол ты распятие ,веришь по прежнему в бога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молодые денёчки,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синее небо чисты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Помотала по свету тебя ,та лихая дорога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рассказах своих , до сих пор вспоминаешь Кресты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ш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фе как всегда ,навернулась слеза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щетине прошлась и об землю разбилась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какие там батя ,все к чёрту дела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Дай обнять тебя крепко ,коль так получилось...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ПАМЯТИ В.ВЫСОЦКОГО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песни нам пел,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надрывно но тонко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жить торопился судья тебе Бог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Фатальные даты ты чувствовал тонко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даты фальной уйти сам не смог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Несли тебя кони,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быстрая поступь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их отраженье мелькало в воде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обрыв ,вот она пропасть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Поэт и наездник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,ну где же ты ,где?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сам жить хотел, с прямотой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по чести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Песнями в клочья души взрывая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 было б жизни без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 лжи и без лести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ты выживал в ней , про это всё зная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Хотел ты наве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>ное , что б понимали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ты услышан ,то  много значит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Всем сердцем открыто тебя принимали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что б только так и ни как ни иначе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любилось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что бы любили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Чистыми чувствами ,верностью только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откровенность в глаза говорили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прямота та пропитана солью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почему же так в жизни бывает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Звуком обрывистым лопнули струны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Туч</w:t>
      </w:r>
      <w:r w:rsidRPr="002E0514">
        <w:rPr>
          <w:sz w:val="24"/>
          <w:szCs w:val="24"/>
        </w:rPr>
        <w:t xml:space="preserve"> вроде нет а дождь барабанит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Горе приходит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кто то пирует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Сладкую лож преподносят на блюде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Вроде кивают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а всё мимо уха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Хочется крикнуть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Опомнитесь люди !-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Люди не слышат ,ломится брюхо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Теперь улыбаются только оскалом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сердце заглянешь ,там вьюга и холод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Бежишь по росе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разбиваясь о скалы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Сердце затихло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 был вроде молод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Ложные слёзы ,льют не стесняясь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Дарят слова тебе россыпью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отдадут пред тобой изв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няясь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Сделают всё ,а тебя уже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Другом мол был ,мемуары напишут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Правдой накормят сердца отпирая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Будут гордится ,как буд</w:t>
      </w:r>
      <w:r w:rsidRPr="002E0514">
        <w:rPr>
          <w:sz w:val="24"/>
          <w:szCs w:val="24"/>
        </w:rPr>
        <w:t>то не слыша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-Где же Вы были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,когда умирал я ?-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камень скуют тебя,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стан твой стреножа</w:t>
      </w:r>
      <w:r>
        <w:rPr>
          <w:sz w:val="24"/>
          <w:szCs w:val="24"/>
        </w:rPr>
        <w:t>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Каждое слово гитарное ловят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бы любить начнут,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или продолжат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накропают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мол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любят и помнят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ты говоришь и поёшь нам как прежде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Голос с пластинки всё так же пророчит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теряется нитка надежды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кто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прислушаться всё же захочет.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ПАМЯТИ ГЕОРГИЯ ЖЖОНОВА.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Паутина колымских дорог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Стройных сопок застывшего стана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На крови этот вечный острог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На костях моего 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агадана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Белой трассой кресты и кресты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Белой трассой с лиловым оттенком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Путь последний до снежной версты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лицом утыкались мы в стенки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за спинами слышно-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Пали!-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Кипятком гильзы снег расплавляли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Где 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то там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морозной пыли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Наши души тела оставляли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летели как шлейф по волне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Разрываясь под облаком в клочья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Приговором кровавым в строке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дарили полярные ночи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 бараках промёрзших как лёд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Согревались тела штабелями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опять этот вечный острог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пок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сившимися крестами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освоенью колымской земли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осв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енью границ 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конечных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курком автомата вели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Выполняя приказ безупречно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ни кто не ответит потом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Данной властью своей одуревши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Приговоров таких миллион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Подписала рука не смотревши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 запреткой колючей брони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Дрожь того красно-чёрного флага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 своей смерти </w:t>
      </w:r>
      <w:r>
        <w:rPr>
          <w:sz w:val="24"/>
          <w:szCs w:val="24"/>
        </w:rPr>
        <w:t>св</w:t>
      </w:r>
      <w:r w:rsidRPr="002E0514">
        <w:rPr>
          <w:sz w:val="24"/>
          <w:szCs w:val="24"/>
        </w:rPr>
        <w:t>ободу нашли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Покоривши законы ГУЛАГа.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СЕРГЕЮ ЕСЕНИНУ.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удивлённостью мутной,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статиста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Запираясь один в дому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чужие читаю письма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Напечатанных в третьем тому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,какой диалог пропадает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какой пропал хулиган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Мы поэтов вкушать начинаем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травью зарос курган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скажет ,что он сумасбродный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</w:t>
      </w:r>
      <w:r>
        <w:rPr>
          <w:sz w:val="24"/>
          <w:szCs w:val="24"/>
        </w:rPr>
        <w:t>-</w:t>
      </w:r>
      <w:r w:rsidRPr="002E0514">
        <w:rPr>
          <w:sz w:val="24"/>
          <w:szCs w:val="24"/>
        </w:rPr>
        <w:t xml:space="preserve"> то к лику святых отнесёт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поэт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он всегда народный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душою видит народ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Набивая строку за строкою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на вдохе поэмы писал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Одинокой горя свечою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Возвышая чернильный храм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кипел истекая воском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Потухал,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загорался вновь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поэтов любить очень просто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Коль по вена не давит кровь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Сладострастье и лизоблюдство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Рядом всё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обмани лож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восхищеньем в небесное блюдце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Взг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яд втыкал он как острый нож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эти долгие ,томные ночи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Оставляя следы ,как керно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ждаясь опавшей рощей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в бумагу вонзал  перо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полной чашей ,тех рифм изобилия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Падал в стих ,как весной в полынью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поэтов всегда ценили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Загоняя творцов в петлю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Догорел фитиль его тленный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застыл его стих благой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кровавой строкой в Англ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тере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Неизвестность унёс с собой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Плачь же плачь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,без него Россия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ложись без него роса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поэтов всегда возносили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те закрывали глаза.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ПАМЯТИ ТОЛИКА ТАМБОВСКОГО.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Защемило сердце с горечью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туз трефей сдала судьба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хватало нам вдовей осени 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она взяла да пришла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Жизнь ни с кем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ни когда не считается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своё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забирает с полна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рулетке кидал ты на красное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друзей не кидал ни когда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она полоска чёрная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комом в горле все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как так вышло что не 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каясь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выпиваем за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Рвётся душа в минуты скорбные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был такой он молодой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Умел решать вопросы спорные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И за братву всегда горой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жизнь она не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угомонная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Предъявы стел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ит на сукно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ставил фишки ты на чёрное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шарик выпал на зеро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она полоска чёрная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комом в горле все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как так вышло что не 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каясь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выпиваем за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Клёны,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последние сбросили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Листья с дрожащих ветвей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Зачем нам такая осень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мы теряем друзей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Все мы конечно грешные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ходим под Богом всегда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монетку бросаем на решку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ложиться она на орла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она , полоска чёрная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комом в горле все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как так вышло брат не 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каясь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выпиваем за тебя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2" type="#_x0000_t75" style="width:246pt;height:184.5pt">
            <v:imagedata r:id="rId21" o:title=""/>
          </v:shape>
        </w:pict>
      </w:r>
      <w:r w:rsidRPr="002E0514">
        <w:rPr>
          <w:sz w:val="24"/>
          <w:szCs w:val="24"/>
        </w:rPr>
        <w:t xml:space="preserve"> В 2013  году  вместе  с  Антоном  Сидоренко  мы  записали под гитарную подкладку серию моих песен ,написанных так же в разное время и  имеющих  так  же  разный тематический смысл. На мой взгляд эти песни обретают свой облик правдивее, именно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 струнным инструментом.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Этот альбом имеет название "Мы зарулили с корешком" и есть ещё одно рабочее название как"Неизданное".И вот почему.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Альбом по качеству скорее всего подходит только для домашнего личного прослушивания ,так как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видел его не под подкладку из виртуальной гитары,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 по полной программе с жив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>ми и только с живыми инструментами , но увы так и не записал его пока под живую гитару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.Этот альбом попал в 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нтернет и там плотно осел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.Я был очень удивлён ,когда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узнал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что несколько песен из этого в кавычках рабочего материала попали в несколько сборников чей то номерной шансоновской песни.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Конечно же в дальнейшем эти вещи не останутся без внимания и дай Бог всё срастётся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,песни получат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свои 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ркестровые минусовки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.Представляю эту серию песенных текстов Вашему вниманию.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ЮБИЛЕЙ.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Вод подходит опять юбилей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сложились денёчки к денёчкам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ноет в боку ,хоть убей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Видно камень ожил в правой почке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Циферблатные стрелки бегут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после строчек всё многоточится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Молодые уже не дают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а старых пока не хочется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Внешний вид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,отнимают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блещу я своею опрятностью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редеет моя голова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переменной такой постоянностью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Загустел мой покров на груди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и зрение в балах упало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брови растут ,чёрт возьми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растут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чёрт возьми где попало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висит мой живот на ремне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Слой подкожный всё больше и больше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оказывать вкусной еде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Мне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наверное выйдет дороже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суровую я познавал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амурных делах осторожно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когда не кривил я душой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вот лицом кривоват я немножко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Бросить всё б и заняться собой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Брови выдергать ,в бане помыться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Зубы вставить окраситься хной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человека опять превратиться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только стрелки всё также бегут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после строчек опять многоточится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Молодые уже не дают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если честно не так уж и хочется.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ГОРОСКОП.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звёзды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 расположены и под какой планетой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Погибель в подворотне я найду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Живём на славу господу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,ему же на потеху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он решает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как загнуть судьбу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потёмках этих жизне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ных я сотню раз терялся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сам себе не раз кричал постой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Тянуло меня в омут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как я не старался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Волною накрывало с головой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гороскопу звёздному все обгоняют время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Должно же хоть разочек повести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знаки перепутались ,бардак во всей вселенной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столько всякой живности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какую сторону идти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по какой дорожке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утру с какой вс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авать ноги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Родился я наверное под знаком чёрной кошки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Болит спина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мучают долги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жизни вроде люди мы ,по гороскопу звери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Моя вон тёща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 ещё змея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Свилась клубком отравленным и давит туго шею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Наверно хочет удавить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Соседу по китайскому вообще не подфартило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если верить звёздам - петушок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судя по всему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его супружница скотина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помню овен или козерог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год всё прогнозируют лихие шарл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таны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Кому не катит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кому то прёт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повсеместно верят им двурогие бараны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Хотят всё про себя знать на перёд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хироманты всех мастей и маги самоучки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Предскажут Вам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как есть всё на яву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мы несём на блюде им авансы и получки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феншую кушаем траву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Почистят Вашу ауру и в жизни Вас подначат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Подарят Вам красивый амулет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после процедур таких дурдом по вам заплачет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кстати подходящий контингент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чётным дням не пьём кефир и не едим котлеты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вторникам критические дни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морды их нахальные район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ые газеты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Печатают за евро и рубли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Общаемся на первый взгляд с приличным человеком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алкоголик он не хулиган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небо говорит своё и часто не в утеху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Выходит что по звёздам он баран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Кому же после этого нам остаётся верить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кем по жизни за руку идти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люди получается ,затравленные звери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аргументы -острые клыки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 сколько небо звёздное нам гадов сотв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рило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пролетает уж который 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пригревает им бока небесное светило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радуется этим человек.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ЗАПОЙ.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Знаю я один секрет нормальный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ним верней сказать,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жизнь прошёл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мне проблемы задолбали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Ухожу в запой ,там хорош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не дует и жена не треплет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Нервную систе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у по нутру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Убегаю 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из трезвой клетки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стоптан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ых сандал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ях по утру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Захожу в запой ,а там все наши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родного приняли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Колька друг и брат соседа Паши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сводный отчим Федьки колдыря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Скатерть из прочитан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ой газетки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Натюрмор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 xml:space="preserve"> доступный кошельку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четыре водки ,две конфетки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всё что нужно мужику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Сила воли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общем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сильна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Видят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чертей ,как на яву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живёт в запое пол России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в отдельно сказ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чном миру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Время незаметно утекает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остаться можно на ночлег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Дни недели тут не совп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д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субботу может быть четверг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на днях мой тесть от туда вышел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Увидал мир трезвой головой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реалий чуть не съехал крышей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запил опять махнув рукой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Этот мир конечно в парал</w:t>
      </w:r>
      <w:r>
        <w:rPr>
          <w:sz w:val="24"/>
          <w:szCs w:val="24"/>
        </w:rPr>
        <w:t>ле</w:t>
      </w:r>
      <w:r w:rsidRPr="002E0514">
        <w:rPr>
          <w:sz w:val="24"/>
          <w:szCs w:val="24"/>
        </w:rPr>
        <w:t>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тем мирком ,где трезвые живут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давно друг-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другу надоели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бухает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,тем кому не пьют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Мой сосед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 женой своей не споря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свою культуре посвятил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была бы кабы его воля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бы сам давным-давно запил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Весь он трезвой жизни отдавался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этим очень хвасталась жена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на пасху взял и развязался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запойно жизнь его пошла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я бы сам не пил и жил не маясь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совестью своею дорожил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иду уверенно шатаясь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 тем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кто уж уверенно лежит.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ВАШИХ НЕТ.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азартный человек и игрок по жизни 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Тяну деньги как магнит в эти заведения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видал весь белый свет больше наказания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зовётся шалость та ,просто игромания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неоновым огнём стены все обвесили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куда же взялось это мракобесие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Льётся жадно по нутру водочка халявная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Фишки в зону чет не чет без разбора ставлю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рулетка крутится ,дело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ясное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Ставлю я на чёрное ,а выпадает красное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Изумрудное сукно-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мои любимый цвет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крупье мне говорит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,сорри ваших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Слух прошёл по казино ,выпадает иногда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Пресловутый флеш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рояль от десятки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,до туза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Едет кругом голова ,как с большёй попойки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дают на руки мне максимум две тройки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Многих затянул азарт в этот иг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>овой процесс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 одних штанах уходят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а бывает что и без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владеет человеком сила не понятная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блаунды уходят кольца с бриллиантами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рулетка крутится ,дело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ясное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Ставлю я на чёрное ,а выпадает красное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Изумрудное сукно-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мои любимый цвет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крупье мне говорит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,сорри ваших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Мой лопатник похудел ,не везёт и вот итог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считался игроком,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 выходит просто лох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работать барыши-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это братцы тяжкий труд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рулетке всё спустил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прошло пяти минут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Влив в себя ещё стакан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я увидел как во сне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Будто я сорвал джек пот в буржуазном Вегасе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Деньги сыпались в поддон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с поддона по полу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Тут меня толкнул в плечо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мой сосед по покеру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рулетка крутится ,дело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ясное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Ставлю я на чёрное ,а выпадает красное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Изумрудное сукно-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мои любимый цвет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крупье мне говорит,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сорри ваших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ж с удачей ,как с сестрой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 нею был всегда на 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везло мне в основном в домино и в ша</w:t>
      </w:r>
      <w:r>
        <w:rPr>
          <w:sz w:val="24"/>
          <w:szCs w:val="24"/>
        </w:rPr>
        <w:t>х</w:t>
      </w:r>
      <w:r w:rsidRPr="002E0514">
        <w:rPr>
          <w:sz w:val="24"/>
          <w:szCs w:val="24"/>
        </w:rPr>
        <w:t>маты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казино я заложил дом,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жену и тёщу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Проиграю всё и вся ,а играть не брошу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если бы с лица земли казино исчезли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То б с 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зартом игроки на стену полезли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 махнул тогда рукой в собственной досаде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Проиграл бы всё что есть я б на биль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рде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столу шары летят ,дело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ясное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если кием не махать даже безопасное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обтянуты столы ,все в зелёный цвет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мне маклер говорит - сорри ваших нет.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И БЫЛО ВОСКРЕСЕНЬЕ...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Стоял денёк весенний и было воскресень</w:t>
      </w:r>
      <w:r>
        <w:rPr>
          <w:sz w:val="24"/>
          <w:szCs w:val="24"/>
        </w:rPr>
        <w:t>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солнышко светило</w:t>
      </w:r>
      <w:r>
        <w:rPr>
          <w:sz w:val="24"/>
          <w:szCs w:val="24"/>
        </w:rPr>
        <w:t xml:space="preserve"> как на </w:t>
      </w:r>
      <w:r w:rsidRPr="002E0514">
        <w:rPr>
          <w:sz w:val="24"/>
          <w:szCs w:val="24"/>
        </w:rPr>
        <w:t>зло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Мой 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рганизм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измучен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ый ,засушливым похмельем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Само самой в разливку понесло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Там было всё убого и как 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то не солидно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часто выт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ралось со столов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углу сидели дамочки просрочен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ого вида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Еду вкушая местных мастеров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льётся пиво пенное в стекло не очень чистое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Здоровье без сомнения поправлю очень быстро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повара отменные ,готовят снисходительно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Пельмени подают ,а к ним компот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впаривают беляши с н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чинкой подозрительной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усмешкой наглой вглядываясь в рот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Такие заведения от многих отличаются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за дальним столиком беда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Частенько мордобоями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беседы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кончаются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набирается ноль-два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льётся пиво пенное в стекло не очень чистое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Два хулигана вы</w:t>
      </w:r>
      <w:r>
        <w:rPr>
          <w:sz w:val="24"/>
          <w:szCs w:val="24"/>
        </w:rPr>
        <w:t>п</w:t>
      </w:r>
      <w:r w:rsidRPr="002E0514">
        <w:rPr>
          <w:sz w:val="24"/>
          <w:szCs w:val="24"/>
        </w:rPr>
        <w:t>ивши стекло витрины вынесли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Словами не приличными ругают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правительство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Денатурат ведь это не 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Посля чревоугодия идёт членовредительство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летальном виде даже иногда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после погл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щения изделий вино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водочных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Казалось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мир становится добрей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вид в углу у дамочек не так уж и просрочен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запах от пельменей всё вкусней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льётся пиво пенное в стекло не очень чистое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Обслужат не</w:t>
      </w:r>
      <w:r w:rsidRPr="002E0514">
        <w:rPr>
          <w:sz w:val="24"/>
          <w:szCs w:val="24"/>
        </w:rPr>
        <w:t>пременно вас в пельменной на Дзержинского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вот уже все кореша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дамочка в обнимку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уже к интиму разговор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Пельмени съел ,два бел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ша ,облизывая вилку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выпил две бутылки я на спор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было что там ещё ,рассудок затуманился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Базар вели в повышенных тонах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зацепил меня своей не виданной нахальностью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нож блеснул в тот миг в моих руках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льётся пиво пенное в стекло не очень чистое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чьё то тело тленное два санитара вынесли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Стоял денёк весенний и было воскресенье...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МЫ ЗАРУЛИЛИ С КОРЕШКОМ...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нече делать вечерком мы зарулили с корешком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Туда где нож обычно с права ,вилка с лева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Тарелки номерной сервиз и с искушением стриптиз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Танцуют с гибкостью студенточки умело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Кричал какой то фраер бис,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мы к сервировке пробрались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спеша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меню открыли с понтом видным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в общепите пов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ра ,еды вкуснейшей мастера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Метрд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тель ещё не пьян и вид солидный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Довольно быстро принесли ,под клифтом рыбу иваси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Нарезку свежую семейства осетровых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Жульен ,лимоны и икру что бы с ко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>фортом по утру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Имелся вид у нас не спорчено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здоровый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Гр</w:t>
      </w:r>
      <w:r w:rsidRPr="002E0514">
        <w:rPr>
          <w:sz w:val="24"/>
          <w:szCs w:val="24"/>
        </w:rPr>
        <w:t>афин мы выпили с лихвой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заели красною икрой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Угаром во хмелю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вся публика кипела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унисон мужских утех,</w:t>
      </w:r>
      <w:r>
        <w:rPr>
          <w:sz w:val="24"/>
          <w:szCs w:val="24"/>
        </w:rPr>
        <w:t xml:space="preserve"> специально буд</w:t>
      </w:r>
      <w:r w:rsidRPr="002E0514">
        <w:rPr>
          <w:sz w:val="24"/>
          <w:szCs w:val="24"/>
        </w:rPr>
        <w:t>то бы на грех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Подруг приметили припарковавшись с лева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градус давит на прогресс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и появился интерес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Девчат причалить не</w:t>
      </w:r>
      <w:r w:rsidRPr="002E0514">
        <w:rPr>
          <w:sz w:val="24"/>
          <w:szCs w:val="24"/>
        </w:rPr>
        <w:t>взначай на нашу пристань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 познакомиться не в мочь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те как будто бы не прочь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в нас тогда уже бурлило грамм по триста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Разговорили быстро дам ,мартини -это не 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кдам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тонкий вкус родня хороших впечатлений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навящего с дружком ,договорились мы о том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в номерах продолжить наши отношенья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посошок под иваси ,уже подъехало такси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Вдвойне за счетчик шеф ,в Парижскую коммуну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На хате частной в</w:t>
      </w:r>
      <w:r w:rsidRPr="002E0514">
        <w:rPr>
          <w:sz w:val="24"/>
          <w:szCs w:val="24"/>
        </w:rPr>
        <w:t>четвером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мы время лихо проведём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развлечёмся этой тихой ночкой лунной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уже мы в полный рост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 женский пол толкаем тост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Мой кореш знает толк в речах на брудершафты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Красиво тост дружок сказал,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опустошая свой бокал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ко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лекционным пузырящимся ш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мпанским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Очнулись мы с дружком с утра,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болела сильно голова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Давил сушняк и что</w:t>
      </w:r>
      <w:r>
        <w:rPr>
          <w:sz w:val="24"/>
          <w:szCs w:val="24"/>
        </w:rPr>
        <w:t xml:space="preserve"> -</w:t>
      </w:r>
      <w:r w:rsidRPr="002E0514">
        <w:rPr>
          <w:sz w:val="24"/>
          <w:szCs w:val="24"/>
        </w:rPr>
        <w:t xml:space="preserve"> то с памятью случилось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Подруг простыл уже и след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сними золотой браслет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вся наличность из карманов испарилась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 развели как пацанов оставив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 общем без штанов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кл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фелин всегда работал безотказно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Подруги слали нам привет в письме на кухонном столе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вместо подписи следы помады красной.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МОЯ ОШИБКА.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опять застучали за стенкой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соседски ,а не по добру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расслабился видно маленько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Заливая зубровкой тоску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Помню всё до последней минуточки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по пьянке на адрес попал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компании под пошлые шуточки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откидку с  дружком заливал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хате той позахабно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зашарпанной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случайно увидел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ты тёрлась с копеечным фраером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понтом не замечая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вспомнил тот зал заседания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твои голубые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крикнул тебе на прощание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жила как хотела сама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теперь ты чиста предо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мной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как лист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прилип этот фраер к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 всю непутёво-барачную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прощу этих слов себе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на чём я уже не настаивал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аккорды хмельные бре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чал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ты слушала пьяного фраера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Как шматьё он гонял за </w:t>
      </w:r>
      <w:r>
        <w:rPr>
          <w:sz w:val="24"/>
          <w:szCs w:val="24"/>
        </w:rPr>
        <w:t>У</w:t>
      </w:r>
      <w:r w:rsidRPr="002E0514">
        <w:rPr>
          <w:sz w:val="24"/>
          <w:szCs w:val="24"/>
        </w:rPr>
        <w:t>рал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тебе своих чувств не показывал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полутьме твоих глаз не искал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избалован женскими ласками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 серьёз тебя не принимал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Ты исполнила всё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что тебе сказал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этого горько в душе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В голубых как озёрах твоих глазах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Места нет извиненьям уже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Загрубела вода ,застеклилася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осыпалась красная гроздь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была лишь моею ошибкою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не званный на завтраке гость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Время 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полночь,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водка допитая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досады порвалась струна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ты с позой такой деловитою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фраерком во свояси ушла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Оклемался и сразу за водочку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Как </w:t>
      </w:r>
      <w:r w:rsidRPr="002E0514">
        <w:rPr>
          <w:sz w:val="24"/>
          <w:szCs w:val="24"/>
        </w:rPr>
        <w:t xml:space="preserve"> с похмелья гудит голова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дымлю в приоткрытую форточку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засален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ой кухне с утра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глуми</w:t>
      </w:r>
      <w:r>
        <w:rPr>
          <w:sz w:val="24"/>
          <w:szCs w:val="24"/>
        </w:rPr>
        <w:t>тся</w:t>
      </w:r>
      <w:r w:rsidRPr="002E0514">
        <w:rPr>
          <w:sz w:val="24"/>
          <w:szCs w:val="24"/>
        </w:rPr>
        <w:t xml:space="preserve"> душа ненасытная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всё тянется к стопке </w:t>
      </w:r>
      <w:r w:rsidRPr="002E0514">
        <w:rPr>
          <w:sz w:val="24"/>
          <w:szCs w:val="24"/>
        </w:rPr>
        <w:t xml:space="preserve"> рука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ловлю шпроты ломкие вилкою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Оперевшись на угол стола.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МНЕ ПРИХОДИТСЯ ВРАТЬ.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приходится врать,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я честный до самых коленок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приходится в душу смотреть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этого делать нельзя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приходиться время терять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оборотом упущенных стрелок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Мне приходиться ждать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самое время встречать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горьким вздохом о землю разбиться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приходиться часто порой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крылья на взлёте раскрыты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рискую своей головой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Часто видеть приходиться плаху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редко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увы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не свою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Часто ,часто мне приторно сладко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вижу я чью то слезу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Рухнуть хочется время от время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жёсткое рядом плечо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хочется видеться с теми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тебя обнимал горячо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Мне приходиться часто смеяться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в самую пору рыдать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Стиснув зубы тайком огрызаться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самое время кричать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Может быть до мокроты слез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ивой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все стороны болью своей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Называть с упоением милой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отвращеньем до самых костей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Принимать всё то с искренним взглядом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терпеть когда это не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бояться когда кто </w:t>
      </w:r>
      <w:r>
        <w:rPr>
          <w:sz w:val="24"/>
          <w:szCs w:val="24"/>
        </w:rPr>
        <w:t xml:space="preserve">- </w:t>
      </w:r>
      <w:r w:rsidRPr="002E0514">
        <w:rPr>
          <w:sz w:val="24"/>
          <w:szCs w:val="24"/>
        </w:rPr>
        <w:t>то рядом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Всей душой тебе хочет помочь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приходиться делать когда 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мгновение делать на 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 видом гнусного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жалкого гада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гордым именем тем 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человек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 небес смотрит кто</w:t>
      </w:r>
      <w:r>
        <w:rPr>
          <w:sz w:val="24"/>
          <w:szCs w:val="24"/>
        </w:rPr>
        <w:t xml:space="preserve"> -</w:t>
      </w:r>
      <w:r w:rsidRPr="002E0514">
        <w:rPr>
          <w:sz w:val="24"/>
          <w:szCs w:val="24"/>
        </w:rPr>
        <w:t xml:space="preserve"> то игриво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Зная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все тайны твои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мы думаем как</w:t>
      </w:r>
      <w:r>
        <w:rPr>
          <w:sz w:val="24"/>
          <w:szCs w:val="24"/>
        </w:rPr>
        <w:t xml:space="preserve"> -</w:t>
      </w:r>
      <w:r w:rsidRPr="002E0514">
        <w:rPr>
          <w:sz w:val="24"/>
          <w:szCs w:val="24"/>
        </w:rPr>
        <w:t xml:space="preserve"> то наивно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проскочат все наши грехи...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БАЛЛАДА О СОРТИРЕ...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на земле чудес нас радует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нам принёс двадцатый 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Тему я затрону деликатную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Жить без чего не может человек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можем без зарплаты жить не бедству</w:t>
      </w:r>
      <w:r>
        <w:rPr>
          <w:sz w:val="24"/>
          <w:szCs w:val="24"/>
        </w:rPr>
        <w:t>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Оплачивая толстый счёт квартир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избегая тяжкие последствия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посещаем каждый день сортир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Легко даётся в тех местах разгадывать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кроссвордах непр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ступные слова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подтирать научными изданьями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Сугубо деликатные места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там вникаем в разум Достоевского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узнаём кто на Руси не прав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же знаем жирность мыла детского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полный освежителя состав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насл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ждаясь хвойными отдушками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Пережидая утренний запор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Листали книги Гоголя и Пушкина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Увесистый перебирая том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так же не гнушаемся газетами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отливом полиграфного вранья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пользуемся нашими клозетами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Расходуя бумагу в два слоя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муч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емся вечными сомненьями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Проблемы зная в профиль и анфас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помогает с мудрыми решеньями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ф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янсовым отливом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-унитаз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местах отхожих скромная эстетика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Вникает в протекающий процесс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как выносит бедная сантехника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Давно уже совсем не детский вес?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вот система строго коммунальная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восемь комнат общий туалет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там труба общественно-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ф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кальная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светлой чистоты в помине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там не прочитаешь Достоевского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найдёшь кто прав кто виноват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пользуясь системой безответственной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Опять скрутили лампу в сорок ват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,нет в таких местах уединения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посещенье строго по часам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хватает самоутверждения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без образованья стыд и срам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в</w:t>
      </w:r>
      <w:r w:rsidRPr="002E0514">
        <w:rPr>
          <w:sz w:val="24"/>
          <w:szCs w:val="24"/>
        </w:rPr>
        <w:t>полне звучат не голословными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филосо</w:t>
      </w:r>
      <w:r>
        <w:rPr>
          <w:sz w:val="24"/>
          <w:szCs w:val="24"/>
        </w:rPr>
        <w:t>в</w:t>
      </w:r>
      <w:r w:rsidRPr="002E0514">
        <w:rPr>
          <w:sz w:val="24"/>
          <w:szCs w:val="24"/>
        </w:rPr>
        <w:t>стве доводы просты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Папуасы все не обученные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Потому что какают в кусты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наизусть знать нашу классику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решать вопросы все на раз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Всем отдельно нужно унитазы дать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Для образованья общих масс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поток поставим вундеркиндов 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Возведя культуру до небес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договориться с общепитами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 не прерывать сия процесс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нас тогда не будут пальцем тыкать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мозгов утечка не страшна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пошлём неграмотность и серость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те сугубо личные места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Грамотнее будем в туалетах 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пропадёт наш скромный труд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Будет популярней интернета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Паутина из фекальных труб.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РЫВОК.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 вагона вышел я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загнала жизнь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оглянулся,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нету слежки за спиной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Расправил крылья я уйдя из лагеря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удержал меня усиленный конвой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Ложиться снег кружа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тяжело дыша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погонях зная толк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,собаки брали след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видно Бо</w:t>
      </w:r>
      <w:r>
        <w:rPr>
          <w:sz w:val="24"/>
          <w:szCs w:val="24"/>
        </w:rPr>
        <w:t>г</w:t>
      </w:r>
      <w:r w:rsidRPr="002E0514">
        <w:rPr>
          <w:sz w:val="24"/>
          <w:szCs w:val="24"/>
        </w:rPr>
        <w:t xml:space="preserve"> хранил,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следы снег завалил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вскоре на свободе встретил я рассвет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Мой профиль на доске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,уж месяц в розыске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опер дело знал как отче наизусть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без рывка не смог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,пять лет затыря впрок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корешей на хате тихо отсижусь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дело было так ,я взял в Одессе банк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 наводке видно вышли на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Хороший им улов и дело в семь томов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Пришили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стесняясь мне два глухаря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принимал всё в лоб , взял дело за гоп-стоп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опер мне попался нагло шабутной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будет Бог судья и очень грешен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обходил всегда дела по сто второй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краснореч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вым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,терять мол нечего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Возьмёшь с прицепом и поедеш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 xml:space="preserve"> королём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был со мной на ты ,навинчивал понты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мол подпишеш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и будет всё путём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Судья со мной был строг,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семнадцать лет итог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Этапом я ушёл в сибирские края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не согласен с ним,</w:t>
      </w:r>
      <w:r>
        <w:rPr>
          <w:sz w:val="24"/>
          <w:szCs w:val="24"/>
        </w:rPr>
        <w:t xml:space="preserve"> и</w:t>
      </w:r>
      <w:r w:rsidRPr="002E0514">
        <w:rPr>
          <w:sz w:val="24"/>
          <w:szCs w:val="24"/>
        </w:rPr>
        <w:t xml:space="preserve"> вот мой след простыл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тёмной ночкой я покинул лагеря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тёмным улочкам по переулочкам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Шатаюсь пьяненький без дела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зоркий оперок гоняя воронок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закоулочкам выискивал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Стезя подпольная ,вскупоря стольную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за свободу выпил прямо из горла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вертухайчиков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 вышке мальчиков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вьюгу белую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тропку замела.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СУПЕРМАРКЕТ.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Сейчас у нас с продуктами хорошо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пустых прилавков время то ушло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решил воспользоваться благом тем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Хоть посля шести давно не 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маркете большом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средь 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трин иду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Выбираю, по</w:t>
      </w:r>
      <w:r w:rsidRPr="002E0514">
        <w:rPr>
          <w:sz w:val="24"/>
          <w:szCs w:val="24"/>
        </w:rPr>
        <w:t>вкуснее я иду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 балдею что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стала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товаров разных там завались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 отдел кондитерский 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рулю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детских лет пирожные я люблю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там сортов печенья и конфет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огромный торт клубничный на десерт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Аккуратно всё в тележку положил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расст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новкой чувств дальше покатил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 балдею что,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стала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товаров разных там завались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лежит красавица колбаса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копчёностей таких бежит слюна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Буженина,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ветчина,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корейка и балык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Студень,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окорок свиной и солёный шпик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сыров различных ,я скосил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Пошехонский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,Костромской и брынза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Даже встретил дружбу плавленый сырок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 н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ст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льгии устоять не смог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Аккуратно всё в тележку положил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расст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новкой чувств дальше покатил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 балдею что,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стала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товаров разных там завались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Поманил меня к себе рыбный дух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Матернулся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прости Господь прямо в слух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представил сковородку с судачком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Ой, с поджарками, с картошечкой,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 с лучком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Обратил внимание на форель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 Вам не ёрш,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тьфу ты кан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тель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Прихватил с собой омаров и семгу</w:t>
      </w:r>
      <w:r>
        <w:rPr>
          <w:sz w:val="24"/>
          <w:szCs w:val="24"/>
        </w:rPr>
        <w:t xml:space="preserve">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без рыбы жить </w:t>
      </w:r>
      <w:r>
        <w:rPr>
          <w:sz w:val="24"/>
          <w:szCs w:val="24"/>
        </w:rPr>
        <w:t>в обще</w:t>
      </w:r>
      <w:r w:rsidRPr="002E0514">
        <w:rPr>
          <w:sz w:val="24"/>
          <w:szCs w:val="24"/>
        </w:rPr>
        <w:t xml:space="preserve"> не могу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Аккуратно всё в тележку положил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расстон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вкой чувств дальше покатил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 балдею что,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стала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товаров разных там завались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в закусь превратилась та еда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Помогает этому не 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Коньяч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 давно известно от всех бед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без меры пить -это только вред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я решил его приобресть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Сроком годности по старше,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лет так шесть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люблю на ветер деньги я кидать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Прихватил пивка ещё литров пять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Аккуратно всё в тележку положил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тихонько к кассе я покатил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Сам балдею что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,стала лучше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товаров разных там завались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Выбил кассир мне чек три часа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итога вылезли на лоб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открыл помятый свой п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ртм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Глянул внутрь,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ну а там денег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узнал я о себе много слов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Не встречали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мол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они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таких ослов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смотрел я на тележку искося</w:t>
      </w:r>
      <w:r>
        <w:rPr>
          <w:sz w:val="24"/>
          <w:szCs w:val="24"/>
        </w:rPr>
        <w:t>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побрё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 xml:space="preserve"> ни с чем от туда восвоясь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Поучительный момент для вас слобал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Проверяйте граждане свой капитал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вы решили в магазин идти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Проверяйте ваши деньги,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мать и</w:t>
      </w:r>
      <w:r>
        <w:rPr>
          <w:sz w:val="24"/>
          <w:szCs w:val="24"/>
        </w:rPr>
        <w:t>д</w:t>
      </w:r>
      <w:r w:rsidRPr="002E0514">
        <w:rPr>
          <w:sz w:val="24"/>
          <w:szCs w:val="24"/>
        </w:rPr>
        <w:t>ти.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ПРИВОКЗАЛЬНАЯ ПЛОЩАДЬ.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Привокзальная старая площадь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Тот же гул ,тот же запах смолы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Торопливо мой ехал в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гончик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таёжно-седой глубины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гоните меня ,не бр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ните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наверное сбился с пути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со мной был мой ангел хранитель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Нанесённый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левой груди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апреле особенно яркое солнце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Вбивает луч в тающий снег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Взг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яну я в родное оконце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не был я несколько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берёзы заплачут так горько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Закачает их ветер с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Узелок я поставлю тихонько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открытой калитки своей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рябины у дома застыли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заметно уже подросли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Поднимусь на ступеньки родные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прижмусь я к знакомой двери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апреле особенно яркое солнце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Вбивает луч в тающий снег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Взг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яну я в родное оконце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не был я несколько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Синий купол крылом разрывая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Птичий клин пролетит в высоте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захочется мне затеряться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среднерусской своей полосе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Обниму я старушку родную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скажу тихо-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Мама,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прости !-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как видно прожог я в пустую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заведомо ложном пути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 апреле особенно яркое солнце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Вбивает луч в тающий снег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Взг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яну я в родное оконце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не был я несколько лет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3" type="#_x0000_t75" style="width:199.5pt;height:144.75pt">
            <v:imagedata r:id="rId22" o:title=""/>
          </v:shape>
        </w:pict>
      </w:r>
      <w:r w:rsidRPr="002E0514">
        <w:rPr>
          <w:sz w:val="24"/>
          <w:szCs w:val="24"/>
        </w:rPr>
        <w:t xml:space="preserve">Следующие песни были записаны в студийных условиях под 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ркестровую  аранжировку ,но пока не вошли не в один альбом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мы назовём его между нами просто-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четвёртый альбом , а название после полной подборки композиций я обязательно в дальнейшем подберу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.Но их можно услышать в средствах массой информации ,а по простому в сетях бесконечной компьютерной паутины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.Вообще сказать об </w:t>
      </w:r>
      <w:r>
        <w:rPr>
          <w:sz w:val="24"/>
          <w:szCs w:val="24"/>
        </w:rPr>
        <w:t xml:space="preserve">Интернете </w:t>
      </w:r>
      <w:r w:rsidRPr="002E0514">
        <w:rPr>
          <w:sz w:val="24"/>
          <w:szCs w:val="24"/>
        </w:rPr>
        <w:t>,то это явление очень хорошо пом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гает найти любую песню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является хорошим подспор</w:t>
      </w:r>
      <w:r>
        <w:rPr>
          <w:sz w:val="24"/>
          <w:szCs w:val="24"/>
        </w:rPr>
        <w:t>ье</w:t>
      </w:r>
      <w:r w:rsidRPr="002E0514">
        <w:rPr>
          <w:sz w:val="24"/>
          <w:szCs w:val="24"/>
        </w:rPr>
        <w:t>м в распространении чьего либо творчества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.Но есть маленькая загвосточка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конкретно авторские права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.Я особо не напрягаюсь о том что песни можно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слушать в любом количестве и 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бс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лютно бесплатно и пусть со мной многие авторы и исполнители не согласятся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,потому что это их хлеб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лично не зарабатываю на искус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тве , а даром ,то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бишь безвозмездно отдаю всё то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было когда то мной записано и спето.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ИРОЧКА.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Зимний месяц,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стужа,</w:t>
      </w:r>
      <w:r>
        <w:rPr>
          <w:sz w:val="24"/>
          <w:szCs w:val="24"/>
        </w:rPr>
        <w:t xml:space="preserve"> с</w:t>
      </w:r>
      <w:r w:rsidRPr="002E0514">
        <w:rPr>
          <w:sz w:val="24"/>
          <w:szCs w:val="24"/>
        </w:rPr>
        <w:t>ердце обморозил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Долго жил на свете без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однажды встретил милую подружку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своём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на жизнен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ом пути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Талия </w:t>
      </w:r>
      <w:r>
        <w:rPr>
          <w:sz w:val="24"/>
          <w:szCs w:val="24"/>
        </w:rPr>
        <w:t>–</w:t>
      </w:r>
      <w:r w:rsidRPr="002E0514">
        <w:rPr>
          <w:sz w:val="24"/>
          <w:szCs w:val="24"/>
        </w:rPr>
        <w:t>осинка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,чёлка озорная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глаз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х сверкает огонёк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тогда я понял,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ты моя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я твой выходит паренёк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Ирочка,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ах эти серые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Ирочка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 век свели меня с ума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,кисуля мил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я моя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эту жизнь не представляю без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сердце лёд оттаял ,дал же Бог девч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любви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которой я не знал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Ото</w:t>
      </w:r>
      <w:r>
        <w:rPr>
          <w:sz w:val="24"/>
          <w:szCs w:val="24"/>
        </w:rPr>
        <w:t>гр</w:t>
      </w:r>
      <w:r w:rsidRPr="002E0514">
        <w:rPr>
          <w:sz w:val="24"/>
          <w:szCs w:val="24"/>
        </w:rPr>
        <w:t xml:space="preserve">ела душу мне ,озорная чёлка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её красивые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несу я розы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белые в букете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ними ты похожа красотой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точно знаю,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ты моя на веки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а я конечно только твой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Ирочка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,ах эти серые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Ирочка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 век свели меня с ума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Девочка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,кисуля мил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я моя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эту жизнь не представляю без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В ДЕНЬ РОЖДНИЯ ТВОЙ.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кружит снежок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,все следы заметая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Ветерок пробежал по хрустальному льду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 букетом цветов ,для тебя дорогая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день рождения твой,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 бульвару иду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пусть я всех звёзд не достану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свежесть с цветочных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знают на Мельничной все хулиганы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нету тебя красивей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Бьёт виски тишина,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тусклый свет от торшера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Блики фар и захлопнулась дверца такси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Обниму я тебя и наполню ш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мпанским фужеры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конечно поймёшь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так долго тебе не звонил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пусть я всех звёзд не достану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свежесть с цветочных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знают на Мельничной все хулиганы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нету тебя красивей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Может всё так и есть,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задумала осень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клён золотой ,с верху листья бросал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подъезде тайком,</w:t>
      </w:r>
      <w:r>
        <w:rPr>
          <w:sz w:val="24"/>
          <w:szCs w:val="24"/>
        </w:rPr>
        <w:t xml:space="preserve"> не </w:t>
      </w:r>
      <w:r w:rsidRPr="002E0514">
        <w:rPr>
          <w:sz w:val="24"/>
          <w:szCs w:val="24"/>
        </w:rPr>
        <w:t>навящ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во просто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Лена плюс Женя ,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кто то тайком написал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пусть я всех звёзд не достану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свежесть с цветочных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знают на Мельничной все хулиганы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нету тебя красивей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АВТОМАТ ТОМПСОНА.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Форд и белые колёса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,шляпа фетр,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папироса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Дверь ногой толкнув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зашли мы в банк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не было вопросов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держу на взводе Томпсон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Чёрный мой надёжный автомат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Толстой дамочке кассиру,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Ляля кольтом пригрозила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бы она копов не звала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через семь минут армада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,вся полиция Чикаго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Окружала банк тот на ура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мы давно уже свалили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,бабки честно поделили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Ксивы взяли и на самолёт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акцент сменили с Лялей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был канадский стал с Изра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ля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на </w:t>
      </w:r>
      <w:r>
        <w:rPr>
          <w:sz w:val="24"/>
          <w:szCs w:val="24"/>
        </w:rPr>
        <w:t>К</w:t>
      </w:r>
      <w:r w:rsidRPr="002E0514">
        <w:rPr>
          <w:sz w:val="24"/>
          <w:szCs w:val="24"/>
        </w:rPr>
        <w:t>убу съехали на год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морском лежу песочке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,ни к чему нам заморочки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всех благ большой ассортимент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если б я законы правил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б в Америке поставил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Томпсону огромный монумент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Форд блестит ,цвет 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е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гары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,шляпа ш</w:t>
      </w:r>
      <w:r>
        <w:rPr>
          <w:sz w:val="24"/>
          <w:szCs w:val="24"/>
        </w:rPr>
        <w:t>ё</w:t>
      </w:r>
      <w:r w:rsidRPr="002E0514">
        <w:rPr>
          <w:sz w:val="24"/>
          <w:szCs w:val="24"/>
        </w:rPr>
        <w:t>лк в зубах сигара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смотрю на розовый закат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меня найдут не скоро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мус</w:t>
      </w:r>
      <w:r>
        <w:rPr>
          <w:sz w:val="24"/>
          <w:szCs w:val="24"/>
        </w:rPr>
        <w:t>ора из И</w:t>
      </w:r>
      <w:r w:rsidRPr="002E0514">
        <w:rPr>
          <w:sz w:val="24"/>
          <w:szCs w:val="24"/>
        </w:rPr>
        <w:t>нтерпола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такому поводу я рад.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4" type="#_x0000_t75" style="width:137.25pt;height:135pt">
            <v:imagedata r:id="rId23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Пришло время поговорить о музыкальных альбомах , которые я записал и выпустил не большими тиражами.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обложке первого альбома изображены железнодорожные пути , я хотел этим показать то , что эти рельсы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наш жизне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ный путь. Мы не знаем от куда они начинаются ,так как самого нашего появления на свет мы не помним и ко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ечно же мы не знаем как и где наша жизнь закончится , знаем только то что где то там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рельсы всё равно заканчиваются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.Так же на обложке горит с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м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фор и это означает что путь человеку в его начинаниях открыт , вперёд и с песней и если не лениться ,то можно добиться всего что пожелаешь в любых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своих делах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.Хочу сказать ещё что обложку делал мне, мой замечательный друг Игорь Румянцев. Он не только хороший фотограф , но и самый рьяный критик моего творчества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.Он ни когда не стеснялся говорить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правду о написан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ых песенных текстах и за это я его очень ценю и уважаю . Критика в творчестве ,если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она конечно здоровая и разумная очень нужна,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для того что бы человек не расслаблялся и совершенствовал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всё то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чем он занимается , ведь если нас будут только хвалить , мы сразу теряем квалиф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кацию и начинаем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расслаблять булки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из этого ни чего хорошего в результате не выходит.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Песни которые я Вам представляю можно так же найти в 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нтернете без осо</w:t>
      </w:r>
      <w:r>
        <w:rPr>
          <w:sz w:val="24"/>
          <w:szCs w:val="24"/>
        </w:rPr>
        <w:t>бо</w:t>
      </w:r>
      <w:r w:rsidRPr="002E0514">
        <w:rPr>
          <w:sz w:val="24"/>
          <w:szCs w:val="24"/>
        </w:rPr>
        <w:t>го труда и послушать на досуге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.И так тексты из альбома "Серебряная тайга" записанного в 2008 году.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5" type="#_x0000_t75" style="width:285.75pt;height:160.5pt">
            <v:imagedata r:id="rId24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ПО ЯРОСЛАВЛЮ.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встречают вновь ,знакомые дворы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раскрыты окна на распашку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Вербный перезвон,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крики детворы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парит по ветру змей бумажный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Старенький мотив,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подпоют друзья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Облака в</w:t>
      </w:r>
      <w:r w:rsidRPr="002E0514">
        <w:rPr>
          <w:sz w:val="24"/>
          <w:szCs w:val="24"/>
        </w:rPr>
        <w:t>верху периной белою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Сердце отогрев,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вновь пришла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Красотою необыкновенною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каждый раз я проезжаю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Душой любимые места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Ярославлю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Ярославлю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Везёт такси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Изумрудный блеск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стройных куполов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Интуриста лихо завлекает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лучше не встречать,</w:t>
      </w:r>
      <w:r>
        <w:rPr>
          <w:sz w:val="24"/>
          <w:szCs w:val="24"/>
        </w:rPr>
        <w:t xml:space="preserve"> з</w:t>
      </w:r>
      <w:r w:rsidRPr="002E0514">
        <w:rPr>
          <w:sz w:val="24"/>
          <w:szCs w:val="24"/>
        </w:rPr>
        <w:t>десь местных пацанов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Брагино всё так же хулиганит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Советской я ,площади пройду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Дворянской выпью кру</w:t>
      </w:r>
      <w:r>
        <w:rPr>
          <w:sz w:val="24"/>
          <w:szCs w:val="24"/>
        </w:rPr>
        <w:t>ж</w:t>
      </w:r>
      <w:r w:rsidRPr="002E0514">
        <w:rPr>
          <w:sz w:val="24"/>
          <w:szCs w:val="24"/>
        </w:rPr>
        <w:t>ку пенного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что бы не случилось,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сюда вернусь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Весной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,красою необыкновенною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каждый раз я проезжаю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Душой любимые места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Ярославлю,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 Ярославлю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Везёт такси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ЗОЙКА-ЗАЙКА.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всё,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ведь срок когда 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будь проходит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ветер тучи злые гонит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к тебе,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иду по красно-жёлтым листьям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себя гоню плохие проч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 xml:space="preserve"> все мысли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всё,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ноябрь парки все заносит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Проседью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,белой краской снег наносит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стою смотрю на свет в твоём окошке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Восемь зим на душе скребутся кошки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весь Перекоп сох по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ты яркий свет в моей судьбе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Милая я как всегда принёс цветы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моём избитом сердце только 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,изнылась по тебе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б разлюбила то б ушла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отдам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всё отдам тебе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Зайнька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виноват перед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всё,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звоночек звонко зарезвился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Лунный свет за зан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весочку забился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замке тихонько ключик повернулся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опять,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сквозь года к тебе вернулся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и всё,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простишь ли ты меня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плечах моих,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снежинки робко тают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рукой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 моей щетине прикоснулась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Кажется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время в спять перевернулось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,весь Перекоп сох по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,ты яркий свет в моей судьбе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Милая я как всегда принёс цветы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моём избитом сердце только 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изнылась по тебе душа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Зоинька,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б разлюбила то б ушла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отдам,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всё отдам тебе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Зайнька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виноват перед тобой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СНЕГОПАД.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Загрустило небо без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Между нами белые метели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успели многое друг-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другу мы сказать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Многое простить мы не сумели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сегодня долго не уснёшь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Одинокая свеча горит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твоя судьба смотреть на дальнюю дорогу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моя судьба по ней идти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Снегопад ,заметает все дорожки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небе месяц посмотри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Трудно без тебя моя хорошая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Без твоей единственной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Помнишь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это было летним днём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Подхватил я на руки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промокшим ,тоненьким плащ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Прятались с тобою от дождя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вонзилась в сердце злая боль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шипы от белоснежных роз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утренних лучах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,потух мерцающий огонь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свечи уж нету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боль слёз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Снегопад ,заметает все дорожки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небе месяц посмотри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Трудно без тебя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моя хорошая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Без твоей единственной любви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КАК СЕБЯ Я ПОМНЮ.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себя я помню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,убегал из дома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спец-школе был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,три класса коридор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воспитала улица ,по уличным законам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участ</w:t>
      </w:r>
      <w:r>
        <w:rPr>
          <w:sz w:val="24"/>
          <w:szCs w:val="24"/>
        </w:rPr>
        <w:t>к</w:t>
      </w:r>
      <w:r w:rsidRPr="002E0514">
        <w:rPr>
          <w:sz w:val="24"/>
          <w:szCs w:val="24"/>
        </w:rPr>
        <w:t>овый за спиной надзор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моих штанах протёртых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переулкам тёмным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зак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лённый в драках и ножах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знали во дворах порой ,все удар коронный 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 гасили свет на этажах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вечера гитарные,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поборы привокзальные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один день всё растаяло в глазах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Прощался со свободою ,в наручниках застёгнутый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 тюрьму познал не на словах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судьбу ,винить свою я и не подумаю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отца ,которого не знал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Характером весь в папу,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прямо по этапу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гон с решётками меня угнал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километры намотал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,оставил я здоровье там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школа босяка мне помогла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очень выручал порой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,тот удар коронный 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Быка любого он с копыт снимал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воля обняла меня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,свобода трёхаккордная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законом рас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читался я сполна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ночка лунная,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гитара шестиструнная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песню под аккорды завела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времена меняются,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а годы отдаляются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Потух костёр мой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с </w:t>
      </w:r>
      <w:r w:rsidRPr="002E0514">
        <w:rPr>
          <w:sz w:val="24"/>
          <w:szCs w:val="24"/>
        </w:rPr>
        <w:t>пламенем</w:t>
      </w:r>
      <w:r>
        <w:rPr>
          <w:sz w:val="24"/>
          <w:szCs w:val="24"/>
        </w:rPr>
        <w:t xml:space="preserve">  </w:t>
      </w:r>
      <w:r w:rsidRPr="002E0514">
        <w:rPr>
          <w:sz w:val="24"/>
          <w:szCs w:val="24"/>
        </w:rPr>
        <w:t>горя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водочку народную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,я подышу свободою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там конечно снова лагеря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6" type="#_x0000_t75" style="width:243pt;height:182.25pt">
            <v:imagedata r:id="rId25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КУПЕЙНАЯ.</w:t>
      </w:r>
      <w:r>
        <w:rPr>
          <w:sz w:val="24"/>
          <w:szCs w:val="24"/>
        </w:rPr>
        <w:t xml:space="preserve"> – моей доченьке Ксении 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путь лежит мой к дому по железке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Взял на мягкий ,хоть на жёстком я привык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Мчится скорый ,по болотам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лугам ,по перелескам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Ближе к дому по России на прямик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пока колёса трутся сталь о сталь по перегонам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гудком обдаст нас встречный товарняк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Проводница как обычно чай разносит по вагону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лучше крепче ,если едешь на дальняк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колёса отбивают такт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берёзки за окошком в</w:t>
      </w:r>
      <w:r w:rsidRPr="002E0514">
        <w:rPr>
          <w:sz w:val="24"/>
          <w:szCs w:val="24"/>
        </w:rPr>
        <w:t>перемешку с сединой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этом поезде я вспомнил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,как мальчишкой бос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ногим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Бегал в шортиках за хлебушком домой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кидает по дорогам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,ну а дочка подрастает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Глазки папины ,я очень нужен 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порог войду ,обнимет ,я то точно это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её обнимет мишка плюшевый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пока игрушка мягкая в попутчики годится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со мной проехал вместе пол страны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Доброй ночи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,спи курносая и сказка пусть приснится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детстве лучше и добрее снятся сны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колёса отбивают такт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берёзки за окошком в</w:t>
      </w:r>
      <w:r w:rsidRPr="002E0514">
        <w:rPr>
          <w:sz w:val="24"/>
          <w:szCs w:val="24"/>
        </w:rPr>
        <w:t>перемешку с сединой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этом поезде я вспомнил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,как мальчишкой бос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ногим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Бегал в шортиках за хлебушком домой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Бродяга ветер напевал,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леса качая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Состав замедлил ход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в тамбур вышел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проводница ,та что баловала чаем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Последним взглядом сонным кинула в меня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знакомые дома встречают светом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Разлился за вокзалом спящий город 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поезд будет ехать дальше до рассвета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Скучать в нём будет кто 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будь другой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колёса отбивают такт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берёзки за окошком в</w:t>
      </w:r>
      <w:r w:rsidRPr="002E0514">
        <w:rPr>
          <w:sz w:val="24"/>
          <w:szCs w:val="24"/>
        </w:rPr>
        <w:t>перемешку с сединой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этом поезде я вспомнил,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мальчишкой бос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ногим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Бегал в шортиках за хлебушком домой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ВОРОБЬИ.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дворе воробушки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,маленького роста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Выживать воробушкам ,ох как и не просто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Голуби нахальные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чёрный хлеб дербанят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Если очень повезёт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крошки нам оставят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Пёрышки взъерошены и крыло подбитое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Доля воробьин</w:t>
      </w:r>
      <w:r w:rsidRPr="002E0514">
        <w:rPr>
          <w:sz w:val="24"/>
          <w:szCs w:val="24"/>
        </w:rPr>
        <w:t>ая ,очень не завидная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 нынче ранняя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,лужи льдом прошиты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Тут не зачирикаешь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,зиму пережить бы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Воробьи, чик-чирик с веточки на ветку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так и я жизнь свою начал с малолетки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смотрю на птенцов с серою тоскою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ведь тоже по дворам бегал со шпаною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детства сам как воробей пуганный и стреляный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видел я когтей и много 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предельных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Окольцованный судьбой и на вскидку смелый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меня не проведёшь на мякине белой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кормлю я серых птах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от чего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Иногда и я во сне по ночам летаю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Много утекло воды ,голова седеет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Стали ночи холодны ,а срока дли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нее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Воробьи, чик-чирик с веточки на ветку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так и я жизнь свою начал с малолетки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смотрю на птенцов с серою тоскою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ведь тоже по дворам бегал со шпаною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ТАНЯ-ТАНЕЧКА.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тебя увидел , то в округе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стало безразличным в тот же миг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был готов поднять тебя на руки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до скончан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я дней своих носить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Коротенькое платье голубое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кудри развивались на ветру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 мне зашевелилось всё такое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решил ,что без тебя умру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Танечка -розовые щёчки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Танечка-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зелёные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помнишь Таня ,Танечка тёмненькою ночкой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 застала первая гроза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Прохладный вечер , запахи сирени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Пожар желанья воспылал во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у меня сидела на коленях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в трамвае ехали к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Потом короткий чай желанной встречи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Потушен свет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расстелена кровать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что ты вытворяла в этот вечер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,Танька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даже не удобно вспоминать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Танечка -розовые щёчки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Танечка-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зелёные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помнишь Таня ,Танечка тёмненькою ночкой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Нас застала первая гроза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Кровать вся пропиталася духами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вороте застыл помадный след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до утра всё было вверх ногами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похоти конца 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края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представлял ш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мпанского разливы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длинными ногами Мулен-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Руж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Но как - то не</w:t>
      </w:r>
      <w:r w:rsidRPr="002E0514">
        <w:rPr>
          <w:sz w:val="24"/>
          <w:szCs w:val="24"/>
        </w:rPr>
        <w:t>ожиданно к тебе в дверь позвонили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пороге вырос хмурый муж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Танечка -розовые щёчки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,Танечка-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зелёные глаза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помнишь Таня ,Танечка по трубам водосточным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полуголый в ужасе сползал.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7" type="#_x0000_t75" style="width:135pt;height:135pt">
            <v:imagedata r:id="rId26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СТРЕЛОК.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Разменял жизнь на грош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уйти -не уйдёшь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обратной дороги мне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мне восемь статей,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жены ни детей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 зонам мотал много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чинил беспредел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,скромно пил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,скромно ел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ветер я слов не кидал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узнал тут на днях-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заказали меня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ан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ресолей ТТ свой достал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дел ,столько бед</w:t>
      </w:r>
      <w:r>
        <w:rPr>
          <w:sz w:val="24"/>
          <w:szCs w:val="24"/>
        </w:rPr>
        <w:t xml:space="preserve"> ,и</w:t>
      </w:r>
      <w:r w:rsidRPr="002E0514">
        <w:rPr>
          <w:sz w:val="24"/>
          <w:szCs w:val="24"/>
        </w:rPr>
        <w:t xml:space="preserve"> решил конкурент,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заказ может выполнить в срок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подумал ,ну что ж ,просто так не возьмёшь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кто тут первый нажмёт на курок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Местный мент их ручной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,подогнал адрес 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всё казалось что им выпал фарт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как всегда на авось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там не срослось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мокруху пошёл д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л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тант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Этот дерзкий стрелок просчитать всё не смог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Долго прятал 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пазухой ствол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сырой темноте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,всё сказал мой ТТ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Звонко выплюнув гильзы на пол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,ему не свезло и в крови всё лицо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Рухнул на пол он в грязной парадной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никак я не смог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,не отдать свой должок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</w:t>
      </w:r>
      <w:r>
        <w:rPr>
          <w:sz w:val="24"/>
          <w:szCs w:val="24"/>
        </w:rPr>
        <w:t xml:space="preserve">й </w:t>
      </w:r>
      <w:r w:rsidRPr="002E0514">
        <w:rPr>
          <w:sz w:val="24"/>
          <w:szCs w:val="24"/>
        </w:rPr>
        <w:t>обоймой на восемь зарядов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всё как всегда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как с гуся вода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Вышел 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кепи свой поправляя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плевался потом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,заполняя протокол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Пьяный мент 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висяка оформляя.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ПЕСНИ СЕДЫХ ЛАГЕРЕЙ.-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полная версия!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Забыть бы всё ,но память не отпустит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колокол давно звенит по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Наполнилась душа тоской и грустью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её опять топлю в вине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вспомнил я трескучие морозы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гроздья красногрудых снегирей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ночью снятся белые берёзы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песни седых лагерей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ветер пел на трёх блатных аккордах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за колючкой матушка тайга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я оставил все лихие годы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 молодость свою оставил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этот крест ,как на сердце заноза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мне хотелось свежести 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ночью снятся белые берёзы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песни седых лагерей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Над грешною моей головой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тучи громом сгущались не раз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Боролись мы с режимом и цингою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Бог не раз вступался за нас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помню , помню матери слёзы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Озноб пробирал до костей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снились мне ночью берёзы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песни седых лагерей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колокол затих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мне не плачет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крест серебряный в моих руках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эту жизнь не смог прожить иначе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сердце я оставил в лагерях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комель глины мне на доски бросят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плачущий крик журавлей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Прощайте мои белые берёзки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песни седых лагерей.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СЕРЕБРЯНАЯ ТАЙГА.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Притерпелось ,а хотелось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ту сторону ,где ветер гулял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Получилось так ,завертелось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рканили в петлю попал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петля лежит ,вьюгой белою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крае том,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где кедры растут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Прикипелися взгляды волчие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оступиш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ся ,так разорвут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тайга ты моя серебряная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Ели сплетены русой косой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голове моей ,мысли ветряные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ноги как глян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шь -босой.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занозою ,да осиновою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Шилом врежется в сердце тоска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меня обняла колкой зеленью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треско</w:t>
      </w:r>
      <w:r>
        <w:rPr>
          <w:sz w:val="24"/>
          <w:szCs w:val="24"/>
        </w:rPr>
        <w:t>м</w:t>
      </w:r>
      <w:r w:rsidRPr="002E0514">
        <w:rPr>
          <w:sz w:val="24"/>
          <w:szCs w:val="24"/>
        </w:rPr>
        <w:t xml:space="preserve"> павшая с верху сосна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ж в ответ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поднимаясь и кашляя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Благодарность и низкий поклон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лицу мне досталось лишь ветками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могла мне попасть и стволом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тайга ты моя серебряная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Ели сплетены русой косой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голове моей ,мысли ветряные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ноги как глян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шь -босой.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Закружилась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,завертелась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то там золотая листва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то в жизни мне сделать хотелось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в то русло загнала судьба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мерещилось и казалось мне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Блюдце с той голубою каймой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совпало оно,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малось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дружба осталась с пилой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Ах тайга ты моя серебряная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Ели сплетены русой косой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голове моей ,мысли ветряные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 ноги как глян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>шь -босой.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8" type="#_x0000_t75" style="width:121.5pt;height:197.25pt">
            <v:imagedata r:id="rId27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ЖАРКО БАНЬКИ ТОПЯТСЯ.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Дым клубится из трубы ,вен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чек обломится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Запах свежим яблоком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 вечеру туман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деревне Ханькино жарко баньки топятся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Жарко баньки топятся,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будет лёгкий пар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столе картошечка В маслице с укропчиком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Квас хмельной прохладненький</w:t>
      </w:r>
      <w:r>
        <w:rPr>
          <w:sz w:val="24"/>
          <w:szCs w:val="24"/>
        </w:rPr>
        <w:t>, п</w:t>
      </w:r>
      <w:r w:rsidRPr="002E0514">
        <w:rPr>
          <w:sz w:val="24"/>
          <w:szCs w:val="24"/>
        </w:rPr>
        <w:t>рямо из сеней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деревне Ханькино жарко баньки топятся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Жарко баньки топятся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,Значит жди гостей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Кипятком на камушки Вен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чком по копчику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 парилки выйдешь</w:t>
      </w:r>
      <w:r>
        <w:rPr>
          <w:sz w:val="24"/>
          <w:szCs w:val="24"/>
        </w:rPr>
        <w:t xml:space="preserve"> ,т</w:t>
      </w:r>
      <w:r w:rsidRPr="002E0514">
        <w:rPr>
          <w:sz w:val="24"/>
          <w:szCs w:val="24"/>
        </w:rPr>
        <w:t>ам водка и грузди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деревне Ханькино жарко баньки топятся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Жарко баньки топятся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,Значит песен жди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роса на травушке</w:t>
      </w:r>
      <w:r>
        <w:rPr>
          <w:sz w:val="24"/>
          <w:szCs w:val="24"/>
        </w:rPr>
        <w:t xml:space="preserve"> с</w:t>
      </w:r>
      <w:r w:rsidRPr="002E0514">
        <w:rPr>
          <w:sz w:val="24"/>
          <w:szCs w:val="24"/>
        </w:rPr>
        <w:t>еребром рассыпались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Сдвинем полны чарки мы</w:t>
      </w:r>
      <w:r>
        <w:rPr>
          <w:sz w:val="24"/>
          <w:szCs w:val="24"/>
        </w:rPr>
        <w:t xml:space="preserve"> ,ч</w:t>
      </w:r>
      <w:r w:rsidRPr="002E0514">
        <w:rPr>
          <w:sz w:val="24"/>
          <w:szCs w:val="24"/>
        </w:rPr>
        <w:t>то бы не тужить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деревне Ханькино жарко баньки топятся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Жарко баньки топятся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,Значит будем жить.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ВЕТЕРОК.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Воротник подниму, закурю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последний раз взгляну на вышки строгие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Восемь лет без тебя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,не легко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 расходятся ,то сходятся дороги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Изменился ,постарел,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может быть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одежда пропиталася т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йгою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ты такая же красивая как в те семнадцать 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Когда на 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ретенке гуляли мы с тобою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Ветерок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,ветерок поёт мотив знакомый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Долгий срок,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долгий срок кончается весною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душе и душе этого и надо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себе я скажу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не вернусь обратно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Поднажми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 xml:space="preserve"> водила ,браток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на поезд ещё успеваю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мелькнёт ли твой белый платок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сум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тошном вокзальном угаре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 колёсами ветер шумит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Тянет в окна зелёной травою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Я на воле ещё не привык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 спиною ходить без конвоя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ветерок поёт мотив знакомый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Долгий срок,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долгий срок кончается весною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душе и душе этого и надо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себе я скажу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не вернусь обратно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накрыт туман траву сединой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 купе на верхней полке покемарю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зачем тебе я нужен такой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тебе могу я дать,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сам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смогу я подарить тебе мир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Подарить не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силах горы золотые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только эти скромные цветы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Неброские ромашки полевые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Ветерок,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ветерок поёт мотив знакомый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Долгий срок,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долгий срок кончается весною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душе и душе этого и надо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себе я скажу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что не вернусь обратно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49" type="#_x0000_t75" style="width:135pt;height:180pt">
            <v:imagedata r:id="rId28" o:title=""/>
          </v:shape>
        </w:pict>
      </w:r>
      <w:r>
        <w:rPr>
          <w:sz w:val="24"/>
          <w:szCs w:val="24"/>
        </w:rPr>
        <w:t xml:space="preserve">  </w:t>
      </w:r>
      <w:r w:rsidRPr="002E0514">
        <w:rPr>
          <w:sz w:val="24"/>
          <w:szCs w:val="24"/>
        </w:rPr>
        <w:t>Теперь о втором альбоме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,точнее о его обложке. На титульной картинке изобр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ж</w:t>
      </w:r>
      <w:r>
        <w:rPr>
          <w:sz w:val="24"/>
          <w:szCs w:val="24"/>
        </w:rPr>
        <w:t>ё</w:t>
      </w:r>
      <w:r w:rsidRPr="002E0514">
        <w:rPr>
          <w:sz w:val="24"/>
          <w:szCs w:val="24"/>
        </w:rPr>
        <w:t>н Ваш покорный слуга , а за мной изображ</w:t>
      </w:r>
      <w:r>
        <w:rPr>
          <w:sz w:val="24"/>
          <w:szCs w:val="24"/>
        </w:rPr>
        <w:t>ё</w:t>
      </w:r>
      <w:r w:rsidRPr="002E0514">
        <w:rPr>
          <w:sz w:val="24"/>
          <w:szCs w:val="24"/>
        </w:rPr>
        <w:t>н трамвайчик в старом стиле.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Такие трамваи ездили в начале двадцатого</w:t>
      </w:r>
      <w:r>
        <w:rPr>
          <w:sz w:val="24"/>
          <w:szCs w:val="24"/>
        </w:rPr>
        <w:t xml:space="preserve"> в</w:t>
      </w:r>
      <w:r w:rsidRPr="002E0514">
        <w:rPr>
          <w:sz w:val="24"/>
          <w:szCs w:val="24"/>
        </w:rPr>
        <w:t>ека и опять же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как не странно по рельсам.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Опять рельсы ? Что же означают они ? Если в первом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случае железнодорожные рельсы означали всю нашу жизнь ,то трамвайные рельсы это как бы отрезки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из нашей жизни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,какие то истории,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короткие моменты .Мы знаем где начинаются эти рельсы и конечно же знаем где они заканчиваются. Вот </w:t>
      </w:r>
      <w:r>
        <w:rPr>
          <w:sz w:val="24"/>
          <w:szCs w:val="24"/>
        </w:rPr>
        <w:t>такое сравнение</w:t>
      </w:r>
      <w:r w:rsidRPr="002E0514">
        <w:rPr>
          <w:sz w:val="24"/>
          <w:szCs w:val="24"/>
        </w:rPr>
        <w:t xml:space="preserve"> . В руках у меня биль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рдный кий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.Этим я хотел показать ,что наша жизнь -это игра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мы в ней все актёры,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повторяясь словами великих людей.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Почему же именно в стиле ретро была сделана эта обложка ? Всё очень просто.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Оформлением самой обложки и некоторыми песнями из этого альбома я пытался затронуть начало,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зарождение самого блатного жанра ,такого как он и был с первого момента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.И как раз песня трамвайчик именно о том времени начала двадцатого века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 щипачах которые шарили по карманчикам у спящих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не бдительных зевак,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 биль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рдных и ресторанчиках ,где проигрывались эти подрезанные деньги и конечно же проигрывали их не только в биль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рдных ,но и на катранах ,либо просто на чердаке среди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своих же сверстников</w:t>
      </w:r>
      <w:r>
        <w:rPr>
          <w:sz w:val="24"/>
          <w:szCs w:val="24"/>
        </w:rPr>
        <w:t xml:space="preserve"> –</w:t>
      </w:r>
      <w:r w:rsidRPr="002E0514">
        <w:rPr>
          <w:sz w:val="24"/>
          <w:szCs w:val="24"/>
        </w:rPr>
        <w:t>босяков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.Времена были тогда трудные ,суровые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наверное интересные,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лично для меня интересные до безобразия .Подборка   песен затрагивает разные темы ,но в то же время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они непременно связаны между собой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.Дворы зелёные,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Ц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>ганочка,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Трамвайчик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,Воронок,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Повязали корешей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-это и есть короткие отрезки нашей жизни в виде коротких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маршрутных рельс.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Представляю Вам двенадцать песен записанных в 2010 году,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эти песни так же можно найти в 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нтернете 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ДРУГУ.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форточку серый дым и за окном темно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другом опять сидим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,вместе мы водку пьём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полночь стрелка зашла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,звёзды дырявят высь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засыпает страна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мы потрещим за жизнь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жизнь не скупа на грехи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них тонет житейский сброд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Ложатся твои стихи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 чёрной гитары аккорд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Становится сразу теплей,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 раны бальзам льёшь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зажимая гриф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,ты песни свои поёшь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Месяц в окно заглянул,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слышится сердца стук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душу так тихо зайдёт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,тот что з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вётся друг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полный гранёный стакан,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прогонят сомнения прочь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быстро так подросла,</w:t>
      </w:r>
      <w:r>
        <w:rPr>
          <w:sz w:val="24"/>
          <w:szCs w:val="24"/>
        </w:rPr>
        <w:t xml:space="preserve"> ни кого не </w:t>
      </w:r>
      <w:r w:rsidRPr="002E0514">
        <w:rPr>
          <w:sz w:val="24"/>
          <w:szCs w:val="24"/>
        </w:rPr>
        <w:t>спрося твоя дочь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Да что там 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ндрюха Давай,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накатим ещё по 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утром напьётся трава,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опохмельно-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прозрачной росой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Есть тысячи разных слов,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от множества разных людей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многие пьют за бабло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мы будем пить за друзей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форточку серый дым и за окном темно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другом опять сидим,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вместе мы водку пьём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полночь стрелка зашла,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звёзды дырявят высь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 пусть отдыхает страна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мы потрещим за жизнь.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ВОРОНОК.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утрянке воронок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,по снежку хрустящему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застал меня звонок ,на постели спящего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Тут вломились мусора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,трое в форме серенькой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Понятые с будуна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,протокольчик беленький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не удел в жизни неразборчивой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Адвокат туда сюда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прокурор настойчивей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и привет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,до свиданья граждане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повале между дел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,молодость утрачена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суде полно зевак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зале не протыриться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Конвоиры по бокам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судья не выспался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Адвокат ещё юнец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носе ковыряется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понял для меня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воля отменяется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не удел в жизни неразборчивой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Адвокат туда сюда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прокурор настойчивей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и привет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,до свиданья граждане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повале между дел,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молодость утрачена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Прокурор такой злодей,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кабы вы видали бы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Приписал мне пару дел ,но у меня же алиби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Советской взяли банк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с меня что толку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же шубки выносил из театра Волкова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не удел в жизни неразборчивой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Адвокат туда сюда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прокурор настойчивей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Шесть лет и привет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,до свиданья граждане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повале между дел,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молодость утрачена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ТРАМВАЙЧИК.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Звенит трамвайчик ,рельсы в два ряда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чёс идёт по пятому маршруту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Карманчики вскрывают малолетняя шпана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граждане не бдительны по утру.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вовремя лопатник подломив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сонной ,пышной,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дамочки в корсете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спец приёмник загреметь,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конечно риск велик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вкусно кормят в городском буфете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Сретенке зелёная листва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Свобода приключениями манит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этом виновата наверное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разрешите им похулиганить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мостовой нахмурившись стоит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Красивый мент с заряжен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ым наганом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прохоря начищены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хром на них блестит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он проблем доставит нам не мало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встречи с ним сегодня в планах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Пусть он сверкает золотой 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кардой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Приятнее смотреть,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как Николаич бьёт дуплет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Он завсегдай,в народной биль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>рдной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Сретенке зелёная листва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Свобода приключениями манит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этом виновата наверное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разрешите им похулиганить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Петропавловской цвётёт каштан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там один фонарь и тот не светит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Наш дворник дядя Толик профессий не менял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 местных он в большом авторитете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привязи колода стир всегда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Их ровно тридцать шесть,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мастей четыре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фарту дяди Толика завидует шпана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не фарт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руки золотые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Сретенке зелёная листва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Свобода приключениями манит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этом виновата наверное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разрешите нам похулиганить.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ДВОРЫ ЗЕЛЁНЫЕ.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Воспитали нас дворы зелёные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Коммуналок длинный коридор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коленях ссадины багровые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Рвали мы ,летя через забор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Школа нам была ,как наказание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окном буянила весна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Первый раз попался на кармане 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Зна</w:t>
      </w:r>
      <w:r>
        <w:rPr>
          <w:sz w:val="24"/>
          <w:szCs w:val="24"/>
        </w:rPr>
        <w:t>я</w:t>
      </w:r>
      <w:r w:rsidRPr="002E0514">
        <w:rPr>
          <w:sz w:val="24"/>
          <w:szCs w:val="24"/>
        </w:rPr>
        <w:t xml:space="preserve"> что чужого брать нельзя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яй-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яй грозила мама пальчиком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яй-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яй ругала сорванца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Непослушным в детстве был я мальчиком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Причитала бабка-весь в отца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у нас законы строгие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Приговором ,чёрная строка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Год за годом тлеют сроки долгие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срок за сроком тянутся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Пили пиво мы за голубятней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Протирали стиры до утра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вникая жёсткие понятия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Мы делили беды пополам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приводы первые в милицию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Было средь шпаны не западло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Намекал мне участковый ситцевый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Обещая срок мне,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рубь за сто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грозила мама пальчиком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ругала сорванца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Непослушным в детстве был я мальчиком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Причитала бабка-весь в отца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у нас законы строгие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Приговором ,чёрная строка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Год за годом тлеют сроки долгие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срок за сроком тянутся года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моей больной характеристикой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океане улиц проп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дал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Участковый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подводя статистику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Слов на ветер видно не кидал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бросали мне</w:t>
      </w:r>
      <w:r w:rsidRPr="002E051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дворы зелёные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прощанье пухом тополей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Отгулял свои деньки весёлые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бру</w:t>
      </w:r>
      <w:r>
        <w:rPr>
          <w:sz w:val="24"/>
          <w:szCs w:val="24"/>
        </w:rPr>
        <w:t>сч</w:t>
      </w:r>
      <w:r w:rsidRPr="002E0514">
        <w:rPr>
          <w:sz w:val="24"/>
          <w:szCs w:val="24"/>
        </w:rPr>
        <w:t>атке юности своей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грозила мама пальчиком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ругала сорванца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Непослушным в детстве был я мальчиком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Причитала бабка-весь в отца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Ай-яй-яй у нас законы строгие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Приговором ,чёрная строка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Год за годом тлеют сроки долгие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срок за сроком тянутся года.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ВОРОНЬЁ.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Расстелились белые туманы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Спелый вкус брусничный на душе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тоскует сердце хулигана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родной ,далёкой стороне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Перебил привычный запах хвои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Заплутавший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лёгкий ветерок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С ним гулял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когда то я по воле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Только сохранить её не смог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над крышей вороньё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Закружило в стае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От чего на грешный свет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рождён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боялся ,не просил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кому не верил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загнали на флажки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лесного зверя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роса на провлоке колючей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Пропиталась розовой зарёй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гитарный звон уже наскуч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всё больше хочется домой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у дома ждут меня берёзы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невозвращённые долги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пока над решкой светят звёзды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заборы тоже высоки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над крышей вороньё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Закружило в стае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От чего на грешный свет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Был рождён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не знаю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боялся ,не просил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Ни кому не верил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загнали на флажки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лесного зверя.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50" type="#_x0000_t75" style="width:199.5pt;height:154.5pt">
            <v:imagedata r:id="rId29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БЕЛОГОСТИЦЫ.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стрелял народ свой неприкаянный?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бросал в  темницы бедолаг?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же выбрал путь такой неправедный?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России сотворил бардак 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вожди народа ,были ссыльными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Даже Кобу брали за гоп-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стоп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Многое хранят архивы пыльные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закромах ЧК большевиков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Белогостицы,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Белогостицы,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Тюрьма развалина по камушкам давно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скажут Вам истории страницы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Дзержинский там сидел со всеми за одно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Ильич Ульянов Ленин тот ещё проказник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новым кодексам-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отпетый тер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>орист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он с подачки Дойче буржуазной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Внедрял в России жуткий ком</w:t>
      </w:r>
      <w:r>
        <w:rPr>
          <w:sz w:val="24"/>
          <w:szCs w:val="24"/>
        </w:rPr>
        <w:t>му</w:t>
      </w:r>
      <w:r w:rsidRPr="002E0514">
        <w:rPr>
          <w:sz w:val="24"/>
          <w:szCs w:val="24"/>
        </w:rPr>
        <w:t>низм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Ходил всегда он в кепочке неброской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Держал обща</w:t>
      </w:r>
      <w:r>
        <w:rPr>
          <w:sz w:val="24"/>
          <w:szCs w:val="24"/>
        </w:rPr>
        <w:t>г</w:t>
      </w:r>
      <w:r w:rsidRPr="002E0514">
        <w:rPr>
          <w:sz w:val="24"/>
          <w:szCs w:val="24"/>
        </w:rPr>
        <w:t xml:space="preserve"> и парк бр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невиков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Авторитет имел он у матросов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интерес у местных босяков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Белогостицы,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Белогостицы,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Тюрьма развалина по камушкам давно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скажут Вам истории страницы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Дзержинский там сидел со всеми за одно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почему у нас народ такой ненужный?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высшей власти нескончаемый аврал?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Срока моталися на полную катушку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костях построен Беломор-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канал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ведь была когда то крепкая держава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Но в ноябре как буд</w:t>
      </w:r>
      <w:r w:rsidRPr="002E0514">
        <w:rPr>
          <w:sz w:val="24"/>
          <w:szCs w:val="24"/>
        </w:rPr>
        <w:t>то на беду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Аврора звонким залпом поддержала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Бунт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вщиков в семнадцатом году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Белогостицы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,Белогостицы,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Тюрьма развалина по камушкам давно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скажут Вам истории страницы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Дзержинский там сидел со всеми за одно.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НА БРАЙТОНЕ.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Далеко на Брайтоне,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вечером на лавочке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 подружки ворковали и шепталися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спросила Сонечка у подружки Сарочки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она в Америке оказалася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Жизнь не сахар в СССР-вещь в</w:t>
      </w:r>
      <w:r w:rsidRPr="002E0514">
        <w:rPr>
          <w:sz w:val="24"/>
          <w:szCs w:val="24"/>
        </w:rPr>
        <w:t>полне понятная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фамилией Либерман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,тяжело порой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Тамбове говорят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,наши все товарищи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в Советском паспорте с пятою графой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в России времена,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вечно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тёмно-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хмурые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муж Семён Абрамович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,человек с душой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национальности стали мы ненужные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 Одессы смыло нас трет</w:t>
      </w:r>
      <w:r>
        <w:rPr>
          <w:sz w:val="24"/>
          <w:szCs w:val="24"/>
        </w:rPr>
        <w:t>ье</w:t>
      </w:r>
      <w:r w:rsidRPr="002E0514">
        <w:rPr>
          <w:sz w:val="24"/>
          <w:szCs w:val="24"/>
        </w:rPr>
        <w:t>ю волной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гостеприимная выглядит Америка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И казалось проще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с умной головой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к чужбине кинулись от родного берега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уже три года мы боремся с нуждой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сбывается порой счастье заграничное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не многим повезло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,видно за версту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то пашет по субботам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,это дело личное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Ну а кто - то молится и кушает ма</w:t>
      </w:r>
      <w:r w:rsidRPr="002E0514">
        <w:rPr>
          <w:sz w:val="24"/>
          <w:szCs w:val="24"/>
        </w:rPr>
        <w:t>цу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у вс</w:t>
      </w:r>
      <w:r>
        <w:rPr>
          <w:sz w:val="24"/>
          <w:szCs w:val="24"/>
        </w:rPr>
        <w:t>е</w:t>
      </w:r>
      <w:r w:rsidRPr="002E0514">
        <w:rPr>
          <w:sz w:val="24"/>
          <w:szCs w:val="24"/>
        </w:rPr>
        <w:t xml:space="preserve">х свои дела и </w:t>
      </w:r>
      <w:r>
        <w:rPr>
          <w:sz w:val="24"/>
          <w:szCs w:val="24"/>
        </w:rPr>
        <w:t>п</w:t>
      </w:r>
      <w:r w:rsidRPr="002E0514">
        <w:rPr>
          <w:sz w:val="24"/>
          <w:szCs w:val="24"/>
        </w:rPr>
        <w:t>роблемы разные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Заработать звонкий цент очень тяжело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во сне мерещатся флаги ярко-красные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И в</w:t>
      </w:r>
      <w:r w:rsidRPr="002E0514">
        <w:rPr>
          <w:sz w:val="24"/>
          <w:szCs w:val="24"/>
        </w:rPr>
        <w:t>полне не ясная речь политбюро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Сорок лет мытарились по бескрайней пустоши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Семь хлебов отведали и из воды вино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еврей не вык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нет поговорки нужные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Там где все мы не были ,там и хорошо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Далеко на Брайтоне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,вечером на лавочке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Две подружки ворковали и шепталися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узнала Сонечка у подружки Сарочки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она в Америке оказалася.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ПИФ-ПАФ.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жизни всё я видел ,много или мало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в этот раз был сильно удивлён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Встретил я принцессу в форме капитана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Красотой-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одна на миллион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готов был сдаться ,сразу и 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поличным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стою растерян как пацан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наверное пожалел ,первый раз я в жизни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не жулик я не хулиган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сердце вы попали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яблочко ,не целясь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на раз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но так и не узнали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я бы жизнь свою отдал за Вас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Такой вот шанс наверное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,раз в жизни выпадает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мысли в голове своей собрал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Вокруг простые девушки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,обычно так бывает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тут представ</w:t>
      </w:r>
      <w:r>
        <w:rPr>
          <w:sz w:val="24"/>
          <w:szCs w:val="24"/>
        </w:rPr>
        <w:t>ь</w:t>
      </w:r>
      <w:r w:rsidRPr="002E0514">
        <w:rPr>
          <w:sz w:val="24"/>
          <w:szCs w:val="24"/>
        </w:rPr>
        <w:t>те ,целый капитан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пусть ложатся звёздочки на серые погоны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форма обнимает легкий стан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если б выпал случай мне,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я для тебя одной бы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ночного неба ,звёзды все достал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сердце вы попали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яблочко ,не целясь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на раз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так и не узнали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я бы жизнь свою отдал за Вас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вот я на минуточку,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лирично замечтался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Представил я картинку ,как в кино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Разборки шли не детские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в каком то ресторане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я там оказался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как на зло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быстро ты напомнила про уголовный кодекс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Достав из 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буры свой пистолет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Вас хотел поцеловать за женственную доблесть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Открыл глаза ,а Вас уж рядом нет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сердце вы попали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яблочко ,не целясь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,и на раз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Пиф-паф ой-ой-ой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так и не узнали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я бы жизнь свою отдал за Вас.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ЦЫГАНОЧКА.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ц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>ганка нагадала,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ой-ой-ой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исправишь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,что начертано судьбой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хотел жизнь поскромнее и семью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по линии руки мне в тюрьму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Мне </w:t>
      </w:r>
      <w:r>
        <w:rPr>
          <w:sz w:val="24"/>
          <w:szCs w:val="24"/>
        </w:rPr>
        <w:t>ч</w:t>
      </w:r>
      <w:r w:rsidRPr="002E0514">
        <w:rPr>
          <w:sz w:val="24"/>
          <w:szCs w:val="24"/>
        </w:rPr>
        <w:t>авелла не вра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,ай-яй-яй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зачем просил её погадай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понять то не успел жизнь свою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судья уж ставит крест на корню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Карты,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деньги и вино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судьбой начертано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Выпадает дама пик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Роковая женщина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как карты не сдавай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дорога дальняя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Драки,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пьянки,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кабаки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моя опальная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Сколько время утекло ,ой-ой-ой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Дом с реш</w:t>
      </w:r>
      <w:r>
        <w:rPr>
          <w:sz w:val="24"/>
          <w:szCs w:val="24"/>
        </w:rPr>
        <w:t>ё</w:t>
      </w:r>
      <w:r w:rsidRPr="002E0514">
        <w:rPr>
          <w:sz w:val="24"/>
          <w:szCs w:val="24"/>
        </w:rPr>
        <w:t>ткой на окне стал родной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 плечами ни гроша и ни семьи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Видно жить на воле мне не 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руки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картах сколько ты не гадай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равно в конце пути будет край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же сам статью УК не учёл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ц</w:t>
      </w:r>
      <w:r>
        <w:rPr>
          <w:sz w:val="24"/>
          <w:szCs w:val="24"/>
        </w:rPr>
        <w:t>ы</w:t>
      </w:r>
      <w:r w:rsidRPr="002E0514">
        <w:rPr>
          <w:sz w:val="24"/>
          <w:szCs w:val="24"/>
        </w:rPr>
        <w:t xml:space="preserve">ганка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вообще ни причём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ПРИПЕВ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Карты,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деньги и вино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Мне судьбой начертано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Выпадает дама пик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Роковая женщина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 как карты не сдавай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дорога дальняя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Драки,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пьянки,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кабаки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Жизнь моя опальная.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ЗАВЕРНУ ТАБАЧОК.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Заверну табач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 в самокрутку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Pr="002E0514">
        <w:rPr>
          <w:sz w:val="24"/>
          <w:szCs w:val="24"/>
        </w:rPr>
        <w:t>верх пущу ядрёный дымок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Разозлил я судьбу не на шутку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лязгнул суровый замок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от жизни я ждал,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карты меченной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Разделил нас высокий забор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Тёплый май за колючкой я встретил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Ведь по жизни сплошной перебор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Снова в просеке свалиться ёлочка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осып</w:t>
      </w:r>
      <w:r>
        <w:rPr>
          <w:sz w:val="24"/>
          <w:szCs w:val="24"/>
        </w:rPr>
        <w:t>ле</w:t>
      </w:r>
      <w:r w:rsidRPr="002E0514">
        <w:rPr>
          <w:sz w:val="24"/>
          <w:szCs w:val="24"/>
        </w:rPr>
        <w:t>тся белый снежок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спине мне отметит иголочка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Синим куполом новенький срок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 корешком у костра мы погреемся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Покалякаем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,есть что сказать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скощуху ни кто не надеется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Ему восемь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мне ещё пять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Рыкнет выхлопом дизель трельёвочный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Лес заплачет янтарной слезой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не виться по жизни верёвочке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Всё ж сомкнётся на шее петлёй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А тайга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слабых жрёт и не давится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Нос по ветру </w:t>
      </w:r>
      <w:r>
        <w:rPr>
          <w:sz w:val="24"/>
          <w:szCs w:val="24"/>
        </w:rPr>
        <w:t>з</w:t>
      </w:r>
      <w:r w:rsidRPr="002E0514">
        <w:rPr>
          <w:sz w:val="24"/>
          <w:szCs w:val="24"/>
        </w:rPr>
        <w:t>десь нужно держать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</w:t>
      </w:r>
      <w:r>
        <w:rPr>
          <w:sz w:val="24"/>
          <w:szCs w:val="24"/>
        </w:rPr>
        <w:t>и</w:t>
      </w:r>
      <w:r w:rsidRPr="002E0514">
        <w:rPr>
          <w:sz w:val="24"/>
          <w:szCs w:val="24"/>
        </w:rPr>
        <w:t>сокосный пройдёт год убавится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снова будем денёчки считать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дни ползут бе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просветные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,мрачные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Светлых нет ,чёрные все подряд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прогнившие шконки барачные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Одинаковые все стоят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Белый лес сколько тропок протоптано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ветках сидят снегири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 рассветом на лай псов озлобленных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Встретит нас треск морозной тайги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З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шипела в душе боль протёртая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Ночью снится один и тот же сон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Словно сбросил я шмотки казённые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прикинулся в вольный фасон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Докурю табач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к-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самокрутку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>
        <w:rPr>
          <w:sz w:val="24"/>
          <w:szCs w:val="24"/>
        </w:rPr>
        <w:t>Что меня ждёт ещё в</w:t>
      </w:r>
      <w:r w:rsidRPr="002E0514">
        <w:rPr>
          <w:sz w:val="24"/>
          <w:szCs w:val="24"/>
        </w:rPr>
        <w:t>переди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Разозлил я судьбу не на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шутку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мне же нет ещё и тридцати.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ПОВЯЗАЛИ КОРЕШЕЙ.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Повязали корешей,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стало не до смеха нам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угнал их воронок с хаты переехали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Стали думать и гадать и случайно вышли мы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Это ж </w:t>
      </w:r>
      <w:r>
        <w:rPr>
          <w:sz w:val="24"/>
          <w:szCs w:val="24"/>
        </w:rPr>
        <w:t>Н</w:t>
      </w:r>
      <w:r w:rsidRPr="002E0514">
        <w:rPr>
          <w:sz w:val="24"/>
          <w:szCs w:val="24"/>
        </w:rPr>
        <w:t>инка как пить дать всех на волю вывела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Вот неделю её нету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с бесами попутала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и Нинка ну и сука ,с пьян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 xml:space="preserve"> что ль наботала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Ну а мент давай крутить бегал ей за водкою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она 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скуда всех сдала с подн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готною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Оклемалася в четверг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,голова похмельная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Где же мягкая постель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,где же простынь белая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колол её юнец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,опер уполномоченный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Светит Нинке срок теперь сквозь узор решё</w:t>
      </w:r>
      <w:r>
        <w:rPr>
          <w:sz w:val="24"/>
          <w:szCs w:val="24"/>
        </w:rPr>
        <w:t>т</w:t>
      </w:r>
      <w:r w:rsidRPr="002E0514">
        <w:rPr>
          <w:sz w:val="24"/>
          <w:szCs w:val="24"/>
        </w:rPr>
        <w:t>чатый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По утрянке на допрос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,аж под зорьку красную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Опер с виду молодой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уже натасканный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Водки ей не предлагал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,это дело бывшее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</w:t>
      </w:r>
      <w:r>
        <w:rPr>
          <w:sz w:val="24"/>
          <w:szCs w:val="24"/>
        </w:rPr>
        <w:t>а</w:t>
      </w:r>
      <w:r w:rsidRPr="002E0514">
        <w:rPr>
          <w:sz w:val="24"/>
          <w:szCs w:val="24"/>
        </w:rPr>
        <w:t>пироской угощал и чайком остывшим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Ты рассказывай Нинок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</w:t>
      </w:r>
      <w:r>
        <w:rPr>
          <w:sz w:val="24"/>
          <w:szCs w:val="24"/>
        </w:rPr>
        <w:t>вс</w:t>
      </w:r>
      <w:r w:rsidRPr="002E0514">
        <w:rPr>
          <w:sz w:val="24"/>
          <w:szCs w:val="24"/>
        </w:rPr>
        <w:t>ё как было в сложности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Кассу взяли на гоп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-стоп в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общем по оплошности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Ну а я же помогу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и скажем для примера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Пару лет тебе ск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щу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,слово офицера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взыграла бабья дурь,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приглянулся оперок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Все понты его прошли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,видно в бабах знал он толк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Рассказала всё как есть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белом протоколе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конкретно кассу брал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,а кто стоял на стрёме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Баба колется сама для мента иди</w:t>
      </w:r>
      <w:r>
        <w:rPr>
          <w:sz w:val="24"/>
          <w:szCs w:val="24"/>
        </w:rPr>
        <w:t>л</w:t>
      </w:r>
      <w:r w:rsidRPr="002E0514">
        <w:rPr>
          <w:sz w:val="24"/>
          <w:szCs w:val="24"/>
        </w:rPr>
        <w:t>лия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Молодец Нинок хвалю,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ставь число фамилию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на последок ей сказал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,дело в сейф пихая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А сколько лет тебе дадут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я ведь не решаю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чего греха таить ,опера научены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Когда сроки поджимают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,гайки все закручены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Кто во что тогда горазд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стройке ком</w:t>
      </w:r>
      <w:r>
        <w:rPr>
          <w:sz w:val="24"/>
          <w:szCs w:val="24"/>
        </w:rPr>
        <w:t>мун</w:t>
      </w:r>
      <w:r w:rsidRPr="002E0514">
        <w:rPr>
          <w:sz w:val="24"/>
          <w:szCs w:val="24"/>
        </w:rPr>
        <w:t>изма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раскрываемость растёт в сфере бандитизма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И в начале октября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,в окурат на праздничек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Капитана получил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,от ЧК в подарочек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От соседки мент узнал ,Любки управдома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Что по этапу не дошла Нинка Копыл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ва.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ОСЕНЬЮ.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 стекло обл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котилась ночка тёмная,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Обл</w:t>
      </w:r>
      <w:r>
        <w:rPr>
          <w:sz w:val="24"/>
          <w:szCs w:val="24"/>
        </w:rPr>
        <w:t>о</w:t>
      </w:r>
      <w:r w:rsidRPr="002E0514">
        <w:rPr>
          <w:sz w:val="24"/>
          <w:szCs w:val="24"/>
        </w:rPr>
        <w:t>котилась ночка тёмная и обняла меня тоской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прошлое уйдёт плохое и хорошее,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Уйдёт плохое и хорошее и позовёт меня с собой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остывают в тайге просеки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,мы вряд ли свидимся уже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Лапником надо мной склонилась сосенка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Надомной склонилась сосенка , напоминая 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Листьями ,не надышусь твоими письмами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Не надышусь твоими письмами</w:t>
      </w:r>
      <w:r>
        <w:rPr>
          <w:sz w:val="24"/>
          <w:szCs w:val="24"/>
        </w:rPr>
        <w:t xml:space="preserve">, </w:t>
      </w:r>
      <w:r w:rsidRPr="002E0514">
        <w:rPr>
          <w:sz w:val="24"/>
          <w:szCs w:val="24"/>
        </w:rPr>
        <w:t>строчку каждую храня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Надомной,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расплескалось небо синее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расплескалось небо чистое и сердце бьётся для тебя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остывают в тайге просеки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,мы вряд ли свидимся уже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Лапником надомной склонилась сосенка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Надомной склонилась сосенка</w:t>
      </w:r>
      <w:r>
        <w:rPr>
          <w:sz w:val="24"/>
          <w:szCs w:val="24"/>
        </w:rPr>
        <w:t xml:space="preserve"> ,</w:t>
      </w:r>
      <w:r w:rsidRPr="002E0514">
        <w:rPr>
          <w:sz w:val="24"/>
          <w:szCs w:val="24"/>
        </w:rPr>
        <w:t xml:space="preserve"> напоминая 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дурман ,в лесных оврагах спит густой туман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в лесных оврагах спит густой туман и мысли только о тебе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Как простак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 xml:space="preserve"> я может сделал что то и не так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Я может сделал в жизни всё не так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Но не жалею не о чём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остывают в тайге просеки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Осенью ,мы вряд ли свидимся уже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>Лапником надомной склонилась сосенка</w:t>
      </w:r>
    </w:p>
    <w:p w:rsidR="00DC3832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Надомной склонилась сосенка </w:t>
      </w:r>
      <w:r>
        <w:rPr>
          <w:sz w:val="24"/>
          <w:szCs w:val="24"/>
        </w:rPr>
        <w:t>,</w:t>
      </w:r>
      <w:r w:rsidRPr="002E0514">
        <w:rPr>
          <w:sz w:val="24"/>
          <w:szCs w:val="24"/>
        </w:rPr>
        <w:t>напоминая о тебе</w:t>
      </w: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</w:p>
    <w:p w:rsidR="00DC3832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51" type="#_x0000_t75" style="width:135pt;height:180pt">
            <v:imagedata r:id="rId30" o:title=""/>
          </v:shape>
        </w:pic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Ну что же ,подведём некий итог этого сбо</w:t>
      </w:r>
      <w:r>
        <w:rPr>
          <w:sz w:val="24"/>
          <w:szCs w:val="24"/>
        </w:rPr>
        <w:t>р</w:t>
      </w:r>
      <w:r w:rsidRPr="002E0514">
        <w:rPr>
          <w:sz w:val="24"/>
          <w:szCs w:val="24"/>
        </w:rPr>
        <w:t>ника песенных текстов в русском жанре шансон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,но не ставя точки. Я представил не все свои песни , оставляя за </w:t>
      </w:r>
      <w:r>
        <w:rPr>
          <w:sz w:val="24"/>
          <w:szCs w:val="24"/>
        </w:rPr>
        <w:t>с</w:t>
      </w:r>
      <w:r w:rsidRPr="002E0514">
        <w:rPr>
          <w:sz w:val="24"/>
          <w:szCs w:val="24"/>
        </w:rPr>
        <w:t>обой некую интригу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.Может кто то найдёт для себя какие то стихи по душе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,кто то увидит себя в песенных историях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 xml:space="preserve">,а кто то скажет что всё выше написанное это полная </w:t>
      </w:r>
      <w:r>
        <w:rPr>
          <w:sz w:val="24"/>
          <w:szCs w:val="24"/>
        </w:rPr>
        <w:t xml:space="preserve">чепуха </w:t>
      </w:r>
      <w:r w:rsidRPr="002E0514">
        <w:rPr>
          <w:sz w:val="24"/>
          <w:szCs w:val="24"/>
        </w:rPr>
        <w:t>,это дело каждого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,но если хоть одному человеку поможет или хотя бы поднимет настроение какое ни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будь стихотворение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,то я с лёгкостью в душе могу сказать что не зря занимался этим , для меня очень любимым и интересным делом ,как рифмосплетение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.Тысячи песен в жанре ,тысячи стихов и исполнителей и так хочется что бы люди не запутались в этом океане хороших и не очень хороших песен и стихов ,а нашли для себя важные и очень нужные песни ,которые бы только помогали по жизни и давали некий заряд энергии для того чтобы любить ,творить , выполнять свои задачи поставленные самой жизнью,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и в конце концов просто получать  все удовольствия и благо ,которые насыщена наша не простая жизнь.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Нужно уважать и ценить каждой своей минутой ,нужно дорожить людьми ,которые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находятся рядом с Вами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,нужно любить эту жизнь. Мне всегда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казалось что люди любящие песенное творчество в душе глубоко лиричны и не способны на какие то подлые поступки</w:t>
      </w:r>
      <w:r>
        <w:rPr>
          <w:sz w:val="24"/>
          <w:szCs w:val="24"/>
        </w:rPr>
        <w:t xml:space="preserve"> </w:t>
      </w:r>
      <w:r w:rsidRPr="002E0514">
        <w:rPr>
          <w:sz w:val="24"/>
          <w:szCs w:val="24"/>
        </w:rPr>
        <w:t>,хочется что бы это было именно так потому что,   такие песни могли родится только в стране с великой историей , с великой судьбой, с великими людьми .Можно поспорить и со мной не согласиться в чём то , но шансон ещё долго будет радовать людей своими разносторонними песнями , и так хочется что бы не ломался этот великий музыкальный стержень с именем РУССКИЙ ШАНСОН .Всем удачи и мирного неба над головой !!! Всегда Ваш Михаил Шаргин.</w:t>
      </w:r>
    </w:p>
    <w:p w:rsidR="00DC3832" w:rsidRPr="00BC23E0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52" type="#_x0000_t75" style="width:189.75pt;height:135pt">
            <v:imagedata r:id="rId31" o:title=""/>
          </v:shape>
        </w:pict>
      </w:r>
    </w:p>
    <w:p w:rsidR="00DC3832" w:rsidRPr="00EF2B42" w:rsidRDefault="00DC3832" w:rsidP="00F572B1">
      <w:pPr>
        <w:jc w:val="both"/>
        <w:rPr>
          <w:b/>
          <w:bCs/>
          <w:sz w:val="24"/>
          <w:szCs w:val="24"/>
        </w:rPr>
      </w:pPr>
      <w:r w:rsidRPr="00EF2B42">
        <w:rPr>
          <w:b/>
          <w:bCs/>
          <w:sz w:val="24"/>
          <w:szCs w:val="24"/>
        </w:rPr>
        <w:t xml:space="preserve">ВНИМАНИЕ !  </w:t>
      </w:r>
      <w:r>
        <w:rPr>
          <w:b/>
          <w:bCs/>
          <w:sz w:val="24"/>
          <w:szCs w:val="24"/>
        </w:rPr>
        <w:t>Для нужного эффекта, в</w:t>
      </w:r>
      <w:r w:rsidRPr="00EF2B42">
        <w:rPr>
          <w:b/>
          <w:bCs/>
          <w:sz w:val="24"/>
          <w:szCs w:val="24"/>
        </w:rPr>
        <w:t xml:space="preserve"> данной книге автор использовал просторечные выражения, жаргонизмы, и намеренно измененные  окончания некоторых слов не свойственные литературной речи </w:t>
      </w:r>
      <w:r>
        <w:rPr>
          <w:b/>
          <w:bCs/>
          <w:sz w:val="24"/>
          <w:szCs w:val="24"/>
        </w:rPr>
        <w:t xml:space="preserve">.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A75A5C">
        <w:rPr>
          <w:sz w:val="24"/>
          <w:szCs w:val="24"/>
        </w:rPr>
        <w:pict>
          <v:shape id="_x0000_i1053" type="#_x0000_t75" style="width:285pt;height:507pt">
            <v:imagedata r:id="rId32" o:title=""/>
          </v:shape>
        </w:pict>
      </w: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  <w:r w:rsidRPr="002E0514">
        <w:rPr>
          <w:sz w:val="24"/>
          <w:szCs w:val="24"/>
        </w:rPr>
        <w:t xml:space="preserve">                         </w:t>
      </w: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p w:rsidR="00DC3832" w:rsidRPr="002E0514" w:rsidRDefault="00DC3832" w:rsidP="00F572B1">
      <w:pPr>
        <w:jc w:val="both"/>
        <w:rPr>
          <w:sz w:val="24"/>
          <w:szCs w:val="24"/>
        </w:rPr>
      </w:pPr>
    </w:p>
    <w:sectPr w:rsidR="00DC3832" w:rsidRPr="002E0514" w:rsidSect="001257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405B5"/>
    <w:rsid w:val="000609BF"/>
    <w:rsid w:val="000D044F"/>
    <w:rsid w:val="000F1E12"/>
    <w:rsid w:val="001245B3"/>
    <w:rsid w:val="001257FD"/>
    <w:rsid w:val="00135609"/>
    <w:rsid w:val="00135D0D"/>
    <w:rsid w:val="001521B8"/>
    <w:rsid w:val="00173B75"/>
    <w:rsid w:val="0017446B"/>
    <w:rsid w:val="00192352"/>
    <w:rsid w:val="00196E63"/>
    <w:rsid w:val="002150C4"/>
    <w:rsid w:val="00223C97"/>
    <w:rsid w:val="002444CE"/>
    <w:rsid w:val="002638B2"/>
    <w:rsid w:val="002A52A3"/>
    <w:rsid w:val="002D2760"/>
    <w:rsid w:val="002D3829"/>
    <w:rsid w:val="002E0514"/>
    <w:rsid w:val="002F3146"/>
    <w:rsid w:val="003242D1"/>
    <w:rsid w:val="0036152C"/>
    <w:rsid w:val="003749D5"/>
    <w:rsid w:val="0037512A"/>
    <w:rsid w:val="0037584B"/>
    <w:rsid w:val="00381788"/>
    <w:rsid w:val="00387727"/>
    <w:rsid w:val="003A1084"/>
    <w:rsid w:val="003F2BAE"/>
    <w:rsid w:val="00401225"/>
    <w:rsid w:val="00404061"/>
    <w:rsid w:val="004405B5"/>
    <w:rsid w:val="00442271"/>
    <w:rsid w:val="00495CB3"/>
    <w:rsid w:val="004B59B4"/>
    <w:rsid w:val="00541ECA"/>
    <w:rsid w:val="005546C9"/>
    <w:rsid w:val="00566D4A"/>
    <w:rsid w:val="00573FA5"/>
    <w:rsid w:val="005778BE"/>
    <w:rsid w:val="005C2AD5"/>
    <w:rsid w:val="005D5FAE"/>
    <w:rsid w:val="00613022"/>
    <w:rsid w:val="006227CE"/>
    <w:rsid w:val="00634069"/>
    <w:rsid w:val="0064268E"/>
    <w:rsid w:val="00692B41"/>
    <w:rsid w:val="006C32AF"/>
    <w:rsid w:val="006C6C1F"/>
    <w:rsid w:val="006D08BB"/>
    <w:rsid w:val="006D5BC9"/>
    <w:rsid w:val="006F1B31"/>
    <w:rsid w:val="0070296C"/>
    <w:rsid w:val="00735A82"/>
    <w:rsid w:val="00775B41"/>
    <w:rsid w:val="00780BD7"/>
    <w:rsid w:val="007B72E5"/>
    <w:rsid w:val="007C2C5D"/>
    <w:rsid w:val="007D2D46"/>
    <w:rsid w:val="007F669A"/>
    <w:rsid w:val="008146B0"/>
    <w:rsid w:val="008460D3"/>
    <w:rsid w:val="00866076"/>
    <w:rsid w:val="008928AB"/>
    <w:rsid w:val="008A106F"/>
    <w:rsid w:val="009372DF"/>
    <w:rsid w:val="0094276E"/>
    <w:rsid w:val="0097302E"/>
    <w:rsid w:val="00973489"/>
    <w:rsid w:val="0098203C"/>
    <w:rsid w:val="00996005"/>
    <w:rsid w:val="009B492F"/>
    <w:rsid w:val="009F73CF"/>
    <w:rsid w:val="00A50D0E"/>
    <w:rsid w:val="00A7013B"/>
    <w:rsid w:val="00A75A5C"/>
    <w:rsid w:val="00A76A24"/>
    <w:rsid w:val="00A90261"/>
    <w:rsid w:val="00AB6EF1"/>
    <w:rsid w:val="00AC7D70"/>
    <w:rsid w:val="00AD1CB1"/>
    <w:rsid w:val="00B61228"/>
    <w:rsid w:val="00B745E6"/>
    <w:rsid w:val="00B93C65"/>
    <w:rsid w:val="00BB40E2"/>
    <w:rsid w:val="00BC23E0"/>
    <w:rsid w:val="00BC3E2D"/>
    <w:rsid w:val="00BD3302"/>
    <w:rsid w:val="00BD781E"/>
    <w:rsid w:val="00C218DC"/>
    <w:rsid w:val="00C563E4"/>
    <w:rsid w:val="00C81967"/>
    <w:rsid w:val="00CA2675"/>
    <w:rsid w:val="00CA331A"/>
    <w:rsid w:val="00CB77D5"/>
    <w:rsid w:val="00D035D1"/>
    <w:rsid w:val="00D07896"/>
    <w:rsid w:val="00D078F8"/>
    <w:rsid w:val="00D3278B"/>
    <w:rsid w:val="00D4462F"/>
    <w:rsid w:val="00D80187"/>
    <w:rsid w:val="00D9047C"/>
    <w:rsid w:val="00D92622"/>
    <w:rsid w:val="00DB161C"/>
    <w:rsid w:val="00DC3832"/>
    <w:rsid w:val="00DF1645"/>
    <w:rsid w:val="00E035B5"/>
    <w:rsid w:val="00E26FF7"/>
    <w:rsid w:val="00E32D73"/>
    <w:rsid w:val="00E61C4C"/>
    <w:rsid w:val="00EA0DE0"/>
    <w:rsid w:val="00EF2924"/>
    <w:rsid w:val="00EF2B42"/>
    <w:rsid w:val="00F15338"/>
    <w:rsid w:val="00F23E42"/>
    <w:rsid w:val="00F44505"/>
    <w:rsid w:val="00F52DA1"/>
    <w:rsid w:val="00F541AE"/>
    <w:rsid w:val="00F572B1"/>
    <w:rsid w:val="00F93274"/>
    <w:rsid w:val="00FD0BC6"/>
    <w:rsid w:val="00FE36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6C1F"/>
    <w:pPr>
      <w:spacing w:after="200" w:line="276" w:lineRule="auto"/>
    </w:pPr>
    <w:rPr>
      <w:rFonts w:cs="Calibri"/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44227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44227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7B72E5"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7B72E5"/>
    <w:rPr>
      <w:rFonts w:ascii="Cambria" w:hAnsi="Cambria" w:cs="Cambria"/>
      <w:b/>
      <w:bCs/>
      <w:sz w:val="26"/>
      <w:szCs w:val="2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531</TotalTime>
  <Pages>165</Pages>
  <Words>20587</Words>
  <Characters>-32766</Characters>
  <Application>Microsoft Office Outlook</Application>
  <DocSecurity>0</DocSecurity>
  <Lines>0</Lines>
  <Paragraphs>0</Paragraphs>
  <ScaleCrop>false</ScaleCrop>
  <Company>DWM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Babikov Sergei Alexeevich</dc:creator>
  <cp:keywords/>
  <dc:description/>
  <cp:lastModifiedBy>1</cp:lastModifiedBy>
  <cp:revision>18</cp:revision>
  <dcterms:created xsi:type="dcterms:W3CDTF">2015-07-28T15:20:00Z</dcterms:created>
  <dcterms:modified xsi:type="dcterms:W3CDTF">2015-08-05T17:00:00Z</dcterms:modified>
</cp:coreProperties>
</file>